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774" w14:textId="435AD975" w:rsidR="000815E2" w:rsidRDefault="003B2F9C" w:rsidP="00074573">
      <w:pPr>
        <w:jc w:val="center"/>
        <w:rPr>
          <w:b/>
        </w:rPr>
      </w:pPr>
      <w:bookmarkStart w:id="0" w:name="_Hlk220237802"/>
      <w:r>
        <w:rPr>
          <w:b/>
        </w:rPr>
        <w:t xml:space="preserve">Zeloof LLP </w:t>
      </w:r>
      <w:r w:rsidR="00144C9E">
        <w:rPr>
          <w:b/>
        </w:rPr>
        <w:t xml:space="preserve">- </w:t>
      </w:r>
      <w:r w:rsidR="00074573">
        <w:rPr>
          <w:b/>
        </w:rPr>
        <w:t>Privacy Policy</w:t>
      </w:r>
    </w:p>
    <w:p w14:paraId="11B02DE2" w14:textId="77777777" w:rsidR="00074573" w:rsidRDefault="00074573" w:rsidP="00074573"/>
    <w:p w14:paraId="2EDCE82E" w14:textId="2B8A4ED4" w:rsidR="00074573" w:rsidRDefault="00074573" w:rsidP="00A32882">
      <w:pPr>
        <w:jc w:val="center"/>
        <w:rPr>
          <w:i/>
          <w:iCs/>
        </w:rPr>
      </w:pPr>
      <w:r w:rsidRPr="00A32882">
        <w:rPr>
          <w:i/>
          <w:iCs/>
        </w:rPr>
        <w:t xml:space="preserve">Last updated: </w:t>
      </w:r>
      <w:r w:rsidR="003D789F">
        <w:rPr>
          <w:i/>
          <w:iCs/>
        </w:rPr>
        <w:t xml:space="preserve">30 September </w:t>
      </w:r>
      <w:r w:rsidR="00A32882" w:rsidRPr="00A32882">
        <w:rPr>
          <w:i/>
          <w:iCs/>
        </w:rPr>
        <w:t>202</w:t>
      </w:r>
      <w:r w:rsidR="003D789F">
        <w:rPr>
          <w:i/>
          <w:iCs/>
        </w:rPr>
        <w:t>5</w:t>
      </w:r>
    </w:p>
    <w:p w14:paraId="6BC40593" w14:textId="77777777" w:rsidR="00074573" w:rsidRDefault="00074573" w:rsidP="00074573"/>
    <w:p w14:paraId="5A16C293" w14:textId="77777777" w:rsidR="00074573" w:rsidRDefault="00074573" w:rsidP="00074573">
      <w:pPr>
        <w:rPr>
          <w:b/>
        </w:rPr>
      </w:pPr>
      <w:r>
        <w:rPr>
          <w:b/>
        </w:rPr>
        <w:t>Who we are</w:t>
      </w:r>
    </w:p>
    <w:p w14:paraId="36336A14" w14:textId="77777777" w:rsidR="00074573" w:rsidRDefault="00074573" w:rsidP="00074573"/>
    <w:p w14:paraId="6D795196" w14:textId="56D1FF8C" w:rsidR="00074573" w:rsidRDefault="00074573" w:rsidP="00074573">
      <w:r>
        <w:t xml:space="preserve">We are </w:t>
      </w:r>
      <w:r w:rsidR="003B2F9C">
        <w:t>Zeloof LLP</w:t>
      </w:r>
      <w:r>
        <w:t xml:space="preserve">, a </w:t>
      </w:r>
      <w:r w:rsidR="003B2F9C">
        <w:t xml:space="preserve">limited liability partnership </w:t>
      </w:r>
      <w:r>
        <w:t xml:space="preserve">incorporated and registered in England and Wales with number </w:t>
      </w:r>
      <w:r w:rsidR="003B2F9C">
        <w:rPr>
          <w:rFonts w:eastAsia="Times New Roman" w:cs="Arial"/>
          <w:color w:val="333333"/>
          <w:sz w:val="24"/>
          <w:szCs w:val="24"/>
          <w:lang w:eastAsia="en-GB"/>
        </w:rPr>
        <w:t>OC352852</w:t>
      </w:r>
      <w:r>
        <w:t xml:space="preserve">.  Our registered office is </w:t>
      </w:r>
      <w:r w:rsidR="003B2F9C">
        <w:t>91 Brick Lane</w:t>
      </w:r>
      <w:r>
        <w:t>, London E</w:t>
      </w:r>
      <w:r w:rsidR="003B2F9C">
        <w:t>1 6QL</w:t>
      </w:r>
      <w:r>
        <w:t xml:space="preserve">.  In this Privacy Policy it refers to "us", "we" and "our", and that is us – </w:t>
      </w:r>
      <w:r w:rsidR="003B2F9C">
        <w:t>Zeloof LLP</w:t>
      </w:r>
      <w:r>
        <w:t>.</w:t>
      </w:r>
    </w:p>
    <w:p w14:paraId="743E3AF8" w14:textId="77777777" w:rsidR="003B2F9C" w:rsidRDefault="003B2F9C" w:rsidP="00074573"/>
    <w:p w14:paraId="673E63C1" w14:textId="7902CB1C" w:rsidR="003B2F9C" w:rsidRDefault="003B2F9C" w:rsidP="00074573">
      <w:r>
        <w:t>We also trade as ‘Truman Brewery’.</w:t>
      </w:r>
    </w:p>
    <w:p w14:paraId="623BDCE7" w14:textId="77777777" w:rsidR="00074573" w:rsidRDefault="00074573" w:rsidP="00074573"/>
    <w:p w14:paraId="2D967C09" w14:textId="77777777" w:rsidR="00074573" w:rsidRDefault="00074573" w:rsidP="00074573">
      <w:r>
        <w:t>We are usually a Controller of your personal data which means we are responsible for it.  Sometimes we are a Processor of your personal data in relation to the services we provide to our clients.</w:t>
      </w:r>
    </w:p>
    <w:p w14:paraId="01213140" w14:textId="77777777" w:rsidR="00074573" w:rsidRDefault="00074573" w:rsidP="00074573"/>
    <w:p w14:paraId="716B1EC4" w14:textId="77777777" w:rsidR="00074573" w:rsidRDefault="00074573" w:rsidP="00074573">
      <w:pPr>
        <w:rPr>
          <w:b/>
        </w:rPr>
      </w:pPr>
      <w:r>
        <w:rPr>
          <w:b/>
        </w:rPr>
        <w:t>What we do</w:t>
      </w:r>
    </w:p>
    <w:p w14:paraId="35884016" w14:textId="77777777" w:rsidR="00074573" w:rsidRDefault="00074573" w:rsidP="00074573">
      <w:pPr>
        <w:rPr>
          <w:b/>
        </w:rPr>
      </w:pPr>
    </w:p>
    <w:p w14:paraId="470F6D2D" w14:textId="63F812BC" w:rsidR="00074573" w:rsidRDefault="00074573" w:rsidP="00074573">
      <w:r w:rsidRPr="00074573">
        <w:t xml:space="preserve">We </w:t>
      </w:r>
      <w:r w:rsidR="00F4379A">
        <w:t xml:space="preserve">manage and hire out for events </w:t>
      </w:r>
      <w:r w:rsidRPr="00074573">
        <w:t>space</w:t>
      </w:r>
      <w:r w:rsidR="003B2F9C">
        <w:t>s</w:t>
      </w:r>
      <w:r w:rsidRPr="00074573">
        <w:t xml:space="preserve"> </w:t>
      </w:r>
      <w:r w:rsidR="003B2F9C">
        <w:t>within the Truman Brewery, 91 Brick Lane, London E1 6QL (the “Truman Brewery site”)</w:t>
      </w:r>
      <w:r w:rsidR="00B23E37">
        <w:t xml:space="preserve"> and elsewhere in local area</w:t>
      </w:r>
      <w:r w:rsidR="003B2F9C">
        <w:t xml:space="preserve">. </w:t>
      </w:r>
    </w:p>
    <w:p w14:paraId="1A8B7E0D" w14:textId="77777777" w:rsidR="003B2F9C" w:rsidRDefault="003B2F9C" w:rsidP="00074573"/>
    <w:p w14:paraId="76341D0B" w14:textId="1EA992AC" w:rsidR="003B2F9C" w:rsidRDefault="003B2F9C" w:rsidP="00074573">
      <w:r>
        <w:t>We also run markets in the Truman Brewery site.</w:t>
      </w:r>
    </w:p>
    <w:p w14:paraId="2DA3E370" w14:textId="77777777" w:rsidR="003B2F9C" w:rsidRDefault="003B2F9C" w:rsidP="00074573"/>
    <w:p w14:paraId="62AA2809" w14:textId="1E5A281B" w:rsidR="003B2F9C" w:rsidRDefault="003B2F9C" w:rsidP="00074573">
      <w:r>
        <w:t>We also let space in parts of the Truman Brewery site.</w:t>
      </w:r>
    </w:p>
    <w:p w14:paraId="2921BF81" w14:textId="77777777" w:rsidR="00B23E37" w:rsidRDefault="00B23E37" w:rsidP="00074573"/>
    <w:p w14:paraId="1D2174F0" w14:textId="4BACCA53" w:rsidR="00B23E37" w:rsidRDefault="00B23E37" w:rsidP="00074573">
      <w:r>
        <w:t xml:space="preserve">We also carry out cleaning, security, management, and other services in and around the Truman Brewery site. </w:t>
      </w:r>
    </w:p>
    <w:p w14:paraId="65B48490" w14:textId="77777777" w:rsidR="00B23E37" w:rsidRDefault="00B23E37" w:rsidP="00074573"/>
    <w:p w14:paraId="34D241E2" w14:textId="53A7A898" w:rsidR="00B23E37" w:rsidRDefault="00B23E37" w:rsidP="00074573">
      <w:r>
        <w:t xml:space="preserve">We also operate bars in the Truman Brewery site, being Juju’s Bar &amp; Stage and </w:t>
      </w:r>
      <w:proofErr w:type="gramStart"/>
      <w:r>
        <w:t>Ninety One</w:t>
      </w:r>
      <w:proofErr w:type="gramEnd"/>
      <w:r>
        <w:t xml:space="preserve"> Living Room.  </w:t>
      </w:r>
    </w:p>
    <w:p w14:paraId="549EAE6B" w14:textId="77777777" w:rsidR="00B23E37" w:rsidRDefault="00B23E37" w:rsidP="00074573"/>
    <w:p w14:paraId="730639DF" w14:textId="1584F11E" w:rsidR="00B23E37" w:rsidRDefault="00B23E37" w:rsidP="00074573">
      <w:r>
        <w:t xml:space="preserve">We also run CCTV covering parts of the Truman Brewery site.  </w:t>
      </w:r>
    </w:p>
    <w:p w14:paraId="2D33DB04" w14:textId="77777777" w:rsidR="003B2F9C" w:rsidRDefault="003B2F9C" w:rsidP="00074573"/>
    <w:p w14:paraId="157936B4" w14:textId="77AB94A5" w:rsidR="003B2F9C" w:rsidRDefault="003B2F9C" w:rsidP="00074573">
      <w:r>
        <w:t xml:space="preserve">We also run the website </w:t>
      </w:r>
      <w:hyperlink r:id="rId8" w:history="1">
        <w:r w:rsidRPr="00635B2E">
          <w:rPr>
            <w:rStyle w:val="Hyperlink"/>
          </w:rPr>
          <w:t>www.trumanbrewery.com</w:t>
        </w:r>
      </w:hyperlink>
      <w:r>
        <w:t xml:space="preserve">  </w:t>
      </w:r>
    </w:p>
    <w:p w14:paraId="7A4EAE72" w14:textId="77777777" w:rsidR="003B2F9C" w:rsidRDefault="003B2F9C" w:rsidP="00074573"/>
    <w:p w14:paraId="35DC2161" w14:textId="77777777" w:rsidR="00074573" w:rsidRDefault="00074573" w:rsidP="00074573"/>
    <w:p w14:paraId="58F94B65" w14:textId="77777777" w:rsidR="00074573" w:rsidRDefault="00074573" w:rsidP="00074573">
      <w:pPr>
        <w:rPr>
          <w:b/>
        </w:rPr>
      </w:pPr>
      <w:r>
        <w:rPr>
          <w:b/>
        </w:rPr>
        <w:t>What this Privacy Policy is for</w:t>
      </w:r>
    </w:p>
    <w:p w14:paraId="6ECE54A1" w14:textId="77777777" w:rsidR="00074573" w:rsidRDefault="00074573" w:rsidP="00074573">
      <w:pPr>
        <w:rPr>
          <w:b/>
        </w:rPr>
      </w:pPr>
    </w:p>
    <w:p w14:paraId="7C9196C0" w14:textId="6CD33F38" w:rsidR="00074573" w:rsidRDefault="00074573" w:rsidP="00074573">
      <w:r>
        <w:t xml:space="preserve">This document is our Privacy Policy.  It explains why we process your personal data, what we do with your personal data, how we look after your personal data and what your rights are over your personal data.  </w:t>
      </w:r>
      <w:r w:rsidR="007A7F7A">
        <w:t xml:space="preserve">It applies to the processing of personal data in relation to the services we provide and the use of our website </w:t>
      </w:r>
      <w:hyperlink r:id="rId9" w:history="1">
        <w:r w:rsidR="003B2F9C" w:rsidRPr="00635B2E">
          <w:rPr>
            <w:rStyle w:val="Hyperlink"/>
          </w:rPr>
          <w:t>www.trumanbrewery.com</w:t>
        </w:r>
      </w:hyperlink>
      <w:r w:rsidR="007A7F7A">
        <w:t xml:space="preserve"> </w:t>
      </w:r>
    </w:p>
    <w:p w14:paraId="78514419" w14:textId="77777777" w:rsidR="007A7F7A" w:rsidRDefault="007A7F7A" w:rsidP="00074573"/>
    <w:p w14:paraId="60AE7921" w14:textId="77777777" w:rsidR="00074573" w:rsidRDefault="00CF4823" w:rsidP="00074573">
      <w:pPr>
        <w:rPr>
          <w:b/>
        </w:rPr>
      </w:pPr>
      <w:r>
        <w:rPr>
          <w:b/>
        </w:rPr>
        <w:t>What personal data we collect</w:t>
      </w:r>
    </w:p>
    <w:p w14:paraId="2069BF2E" w14:textId="77777777" w:rsidR="00074573" w:rsidRDefault="00074573" w:rsidP="00074573">
      <w:pPr>
        <w:rPr>
          <w:b/>
        </w:rPr>
      </w:pPr>
    </w:p>
    <w:p w14:paraId="13D81989" w14:textId="77777777" w:rsidR="00074573" w:rsidRDefault="00074573" w:rsidP="00074573">
      <w:r>
        <w:t>When we refer to "personal data" we mean information about a living individual from which that individual can be identified.  This means that information about organisations is not personal data.</w:t>
      </w:r>
    </w:p>
    <w:p w14:paraId="64585DBB" w14:textId="77777777" w:rsidR="00074573" w:rsidRDefault="00074573" w:rsidP="00074573"/>
    <w:tbl>
      <w:tblPr>
        <w:tblStyle w:val="TableGrid"/>
        <w:tblW w:w="9180"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093"/>
        <w:gridCol w:w="7087"/>
      </w:tblGrid>
      <w:tr w:rsidR="00EF3663" w14:paraId="342D6954" w14:textId="77777777" w:rsidTr="00077E9A">
        <w:tc>
          <w:tcPr>
            <w:tcW w:w="2093" w:type="dxa"/>
            <w:shd w:val="clear" w:color="auto" w:fill="548DD4" w:themeFill="text2" w:themeFillTint="99"/>
          </w:tcPr>
          <w:p w14:paraId="2D10BB48" w14:textId="77777777" w:rsidR="00EF3663" w:rsidRPr="00EF3663" w:rsidRDefault="00EF3663" w:rsidP="00EF3663">
            <w:pPr>
              <w:jc w:val="left"/>
              <w:rPr>
                <w:b/>
                <w:color w:val="FFFFFF" w:themeColor="background1"/>
              </w:rPr>
            </w:pPr>
            <w:r w:rsidRPr="00EF3663">
              <w:rPr>
                <w:b/>
                <w:color w:val="FFFFFF" w:themeColor="background1"/>
              </w:rPr>
              <w:t>I am a…</w:t>
            </w:r>
          </w:p>
        </w:tc>
        <w:tc>
          <w:tcPr>
            <w:tcW w:w="7087" w:type="dxa"/>
            <w:shd w:val="clear" w:color="auto" w:fill="548DD4" w:themeFill="text2" w:themeFillTint="99"/>
          </w:tcPr>
          <w:p w14:paraId="75ED85A8" w14:textId="77777777" w:rsidR="00EF3663" w:rsidRPr="00EF3663" w:rsidRDefault="00EF3663" w:rsidP="00074573">
            <w:pPr>
              <w:rPr>
                <w:b/>
                <w:color w:val="FFFFFF" w:themeColor="background1"/>
              </w:rPr>
            </w:pPr>
            <w:r w:rsidRPr="00EF3663">
              <w:rPr>
                <w:b/>
                <w:color w:val="FFFFFF" w:themeColor="background1"/>
              </w:rPr>
              <w:t>We process your…</w:t>
            </w:r>
          </w:p>
        </w:tc>
      </w:tr>
      <w:tr w:rsidR="00EF3663" w14:paraId="4D17ECA6" w14:textId="77777777" w:rsidTr="00077E9A">
        <w:tc>
          <w:tcPr>
            <w:tcW w:w="2093" w:type="dxa"/>
          </w:tcPr>
          <w:p w14:paraId="4D2E998D" w14:textId="77777777" w:rsidR="00EF3663" w:rsidRPr="00917816" w:rsidRDefault="00EF3663" w:rsidP="00EF3663">
            <w:pPr>
              <w:jc w:val="left"/>
              <w:rPr>
                <w:i/>
              </w:rPr>
            </w:pPr>
            <w:r w:rsidRPr="00917816">
              <w:rPr>
                <w:i/>
              </w:rPr>
              <w:t>Potential Client (consumer)</w:t>
            </w:r>
          </w:p>
          <w:p w14:paraId="0FC58E7E" w14:textId="77777777" w:rsidR="00EF3663" w:rsidRPr="00917816" w:rsidRDefault="00EF3663" w:rsidP="00EF3663">
            <w:pPr>
              <w:jc w:val="left"/>
              <w:rPr>
                <w:i/>
              </w:rPr>
            </w:pPr>
          </w:p>
        </w:tc>
        <w:tc>
          <w:tcPr>
            <w:tcW w:w="7087" w:type="dxa"/>
          </w:tcPr>
          <w:p w14:paraId="28F82A34" w14:textId="77777777" w:rsidR="000945FD" w:rsidRDefault="000945FD" w:rsidP="000945FD">
            <w:r>
              <w:t xml:space="preserve">If you enquire about our services, we process your: </w:t>
            </w:r>
          </w:p>
          <w:p w14:paraId="5377C9BB" w14:textId="77777777" w:rsidR="00EF3663" w:rsidRDefault="00EF3663" w:rsidP="00917816">
            <w:pPr>
              <w:pStyle w:val="ListParagraph"/>
              <w:numPr>
                <w:ilvl w:val="0"/>
                <w:numId w:val="16"/>
              </w:numPr>
            </w:pPr>
            <w:r>
              <w:t>Full name</w:t>
            </w:r>
          </w:p>
          <w:p w14:paraId="3582F7A8" w14:textId="77777777" w:rsidR="00EF3663" w:rsidRDefault="00EF3663" w:rsidP="00917816">
            <w:pPr>
              <w:pStyle w:val="ListParagraph"/>
              <w:numPr>
                <w:ilvl w:val="0"/>
                <w:numId w:val="16"/>
              </w:numPr>
            </w:pPr>
            <w:r>
              <w:t>Email address</w:t>
            </w:r>
          </w:p>
          <w:p w14:paraId="7C63B102" w14:textId="77777777" w:rsidR="00EF3663" w:rsidRDefault="00EF3663" w:rsidP="00917816">
            <w:pPr>
              <w:pStyle w:val="ListParagraph"/>
              <w:numPr>
                <w:ilvl w:val="0"/>
                <w:numId w:val="16"/>
              </w:numPr>
            </w:pPr>
            <w:r>
              <w:t>Contact telephone number(s)</w:t>
            </w:r>
          </w:p>
          <w:p w14:paraId="178A96C9" w14:textId="12B3F2E8" w:rsidR="00EF3663" w:rsidRPr="00F4379A" w:rsidRDefault="001E6499" w:rsidP="00917816">
            <w:pPr>
              <w:pStyle w:val="ListParagraph"/>
              <w:numPr>
                <w:ilvl w:val="0"/>
                <w:numId w:val="16"/>
              </w:numPr>
              <w:rPr>
                <w:bCs/>
              </w:rPr>
            </w:pPr>
            <w:r>
              <w:rPr>
                <w:bCs/>
              </w:rPr>
              <w:lastRenderedPageBreak/>
              <w:t xml:space="preserve">Home </w:t>
            </w:r>
            <w:r w:rsidR="00F4379A" w:rsidRPr="00F4379A">
              <w:rPr>
                <w:bCs/>
              </w:rPr>
              <w:t>Address</w:t>
            </w:r>
          </w:p>
          <w:p w14:paraId="3AC756A4" w14:textId="7A5C2E83" w:rsidR="00EF3663" w:rsidRPr="00F4379A" w:rsidRDefault="00EF3663" w:rsidP="00917816">
            <w:pPr>
              <w:pStyle w:val="ListParagraph"/>
              <w:numPr>
                <w:ilvl w:val="0"/>
                <w:numId w:val="16"/>
              </w:numPr>
            </w:pPr>
            <w:r w:rsidRPr="00F4379A">
              <w:t>Date of birth</w:t>
            </w:r>
          </w:p>
          <w:p w14:paraId="0C539F35" w14:textId="05254C24" w:rsidR="00EF3663" w:rsidRDefault="00EF3663" w:rsidP="00917816">
            <w:pPr>
              <w:pStyle w:val="ListParagraph"/>
              <w:numPr>
                <w:ilvl w:val="0"/>
                <w:numId w:val="16"/>
              </w:numPr>
            </w:pPr>
            <w:r>
              <w:t>Data about the services you want to engage us</w:t>
            </w:r>
            <w:r w:rsidR="001E6499">
              <w:t>,</w:t>
            </w:r>
            <w:r w:rsidR="000945FD">
              <w:t xml:space="preserve"> or our third-party suppliers,</w:t>
            </w:r>
            <w:r>
              <w:t xml:space="preserve"> to provide, </w:t>
            </w:r>
            <w:r w:rsidR="00917816">
              <w:t>data about the</w:t>
            </w:r>
            <w:r>
              <w:t xml:space="preserve"> contacts </w:t>
            </w:r>
            <w:r w:rsidR="00917816">
              <w:t xml:space="preserve">that </w:t>
            </w:r>
            <w:r>
              <w:t>have been made between us and any initial payments you have made</w:t>
            </w:r>
          </w:p>
          <w:p w14:paraId="7F0F6E9F" w14:textId="43749A54" w:rsidR="00917816" w:rsidRPr="00F4379A" w:rsidRDefault="00917816" w:rsidP="00917816">
            <w:pPr>
              <w:pStyle w:val="ListParagraph"/>
              <w:numPr>
                <w:ilvl w:val="0"/>
                <w:numId w:val="16"/>
              </w:numPr>
              <w:rPr>
                <w:bCs/>
              </w:rPr>
            </w:pPr>
            <w:r w:rsidRPr="00F4379A">
              <w:rPr>
                <w:bCs/>
              </w:rPr>
              <w:t>Marketing preferences</w:t>
            </w:r>
          </w:p>
          <w:p w14:paraId="0E13B6B6" w14:textId="6B5162CD" w:rsidR="00917816" w:rsidRPr="00F4379A" w:rsidRDefault="00917816" w:rsidP="00917816">
            <w:pPr>
              <w:pStyle w:val="ListParagraph"/>
              <w:numPr>
                <w:ilvl w:val="0"/>
                <w:numId w:val="16"/>
              </w:numPr>
              <w:rPr>
                <w:bCs/>
              </w:rPr>
            </w:pPr>
            <w:r w:rsidRPr="00F4379A">
              <w:rPr>
                <w:bCs/>
              </w:rPr>
              <w:t>Identification documents, such as a copy of your passport or driving licence and utility bills</w:t>
            </w:r>
          </w:p>
          <w:p w14:paraId="25551BCA" w14:textId="77777777" w:rsidR="00EF3663" w:rsidRDefault="00EF3663" w:rsidP="00EF3663">
            <w:pPr>
              <w:pStyle w:val="ListParagraph"/>
            </w:pPr>
          </w:p>
        </w:tc>
      </w:tr>
      <w:tr w:rsidR="00EF3663" w14:paraId="2F6AB887" w14:textId="77777777" w:rsidTr="00077E9A">
        <w:tc>
          <w:tcPr>
            <w:tcW w:w="2093" w:type="dxa"/>
          </w:tcPr>
          <w:p w14:paraId="29DE7519" w14:textId="77777777" w:rsidR="00EF3663" w:rsidRPr="00917816" w:rsidRDefault="00EF3663" w:rsidP="00EF3663">
            <w:pPr>
              <w:jc w:val="left"/>
              <w:rPr>
                <w:i/>
              </w:rPr>
            </w:pPr>
            <w:r w:rsidRPr="00917816">
              <w:rPr>
                <w:i/>
              </w:rPr>
              <w:lastRenderedPageBreak/>
              <w:t>Potential Client (commercial)</w:t>
            </w:r>
          </w:p>
          <w:p w14:paraId="563EFCEC" w14:textId="77777777" w:rsidR="00EF3663" w:rsidRPr="00917816" w:rsidRDefault="00EF3663" w:rsidP="00EF3663">
            <w:pPr>
              <w:jc w:val="left"/>
              <w:rPr>
                <w:i/>
              </w:rPr>
            </w:pPr>
          </w:p>
        </w:tc>
        <w:tc>
          <w:tcPr>
            <w:tcW w:w="7087" w:type="dxa"/>
          </w:tcPr>
          <w:p w14:paraId="4979D674" w14:textId="77777777" w:rsidR="000945FD" w:rsidRDefault="000945FD" w:rsidP="000945FD">
            <w:r>
              <w:t>If you work for or represent a commercial entity that makes an enquiry about our services, we process your:</w:t>
            </w:r>
          </w:p>
          <w:p w14:paraId="62250F7B" w14:textId="77777777" w:rsidR="00EF3663" w:rsidRDefault="00EF3663" w:rsidP="00917816">
            <w:pPr>
              <w:pStyle w:val="ListParagraph"/>
              <w:numPr>
                <w:ilvl w:val="0"/>
                <w:numId w:val="17"/>
              </w:numPr>
            </w:pPr>
            <w:r>
              <w:t>Full name</w:t>
            </w:r>
          </w:p>
          <w:p w14:paraId="42CFDEBD" w14:textId="77777777" w:rsidR="00EF3663" w:rsidRDefault="00EF3663" w:rsidP="00917816">
            <w:pPr>
              <w:pStyle w:val="ListParagraph"/>
              <w:numPr>
                <w:ilvl w:val="0"/>
                <w:numId w:val="17"/>
              </w:numPr>
            </w:pPr>
            <w:r>
              <w:t>Email address</w:t>
            </w:r>
          </w:p>
          <w:p w14:paraId="3BA0D892" w14:textId="77777777" w:rsidR="00EF3663" w:rsidRDefault="00EF3663" w:rsidP="00917816">
            <w:pPr>
              <w:pStyle w:val="ListParagraph"/>
              <w:numPr>
                <w:ilvl w:val="0"/>
                <w:numId w:val="17"/>
              </w:numPr>
            </w:pPr>
            <w:r>
              <w:t>Contact telephone number(s)</w:t>
            </w:r>
          </w:p>
          <w:p w14:paraId="24A11FB3" w14:textId="522CC5F9" w:rsidR="00EF3663" w:rsidRPr="001E6499" w:rsidRDefault="00EF3663" w:rsidP="00F266A3">
            <w:pPr>
              <w:pStyle w:val="ListParagraph"/>
              <w:numPr>
                <w:ilvl w:val="0"/>
                <w:numId w:val="17"/>
              </w:numPr>
            </w:pPr>
            <w:r w:rsidRPr="001E6499">
              <w:t>Job title</w:t>
            </w:r>
          </w:p>
          <w:p w14:paraId="5449D484" w14:textId="77777777" w:rsidR="00F266A3" w:rsidRDefault="00F266A3" w:rsidP="00F266A3">
            <w:pPr>
              <w:pStyle w:val="ListParagraph"/>
            </w:pPr>
          </w:p>
        </w:tc>
      </w:tr>
      <w:tr w:rsidR="00EF3663" w14:paraId="00F710DC" w14:textId="77777777" w:rsidTr="00077E9A">
        <w:tc>
          <w:tcPr>
            <w:tcW w:w="2093" w:type="dxa"/>
          </w:tcPr>
          <w:p w14:paraId="2C35CE17" w14:textId="77777777" w:rsidR="00EF3663" w:rsidRPr="00917816" w:rsidRDefault="00EF3663" w:rsidP="00EF3663">
            <w:pPr>
              <w:jc w:val="left"/>
              <w:rPr>
                <w:i/>
              </w:rPr>
            </w:pPr>
            <w:r w:rsidRPr="00917816">
              <w:rPr>
                <w:i/>
              </w:rPr>
              <w:t xml:space="preserve">Existing </w:t>
            </w:r>
            <w:r w:rsidR="000945FD">
              <w:rPr>
                <w:i/>
              </w:rPr>
              <w:t xml:space="preserve">or Former </w:t>
            </w:r>
            <w:r w:rsidRPr="00917816">
              <w:rPr>
                <w:i/>
              </w:rPr>
              <w:t>Cl</w:t>
            </w:r>
            <w:r w:rsidR="00917816" w:rsidRPr="00917816">
              <w:rPr>
                <w:i/>
              </w:rPr>
              <w:t>ient (consumer)</w:t>
            </w:r>
          </w:p>
        </w:tc>
        <w:tc>
          <w:tcPr>
            <w:tcW w:w="7087" w:type="dxa"/>
          </w:tcPr>
          <w:p w14:paraId="273000EE" w14:textId="77777777" w:rsidR="00F266A3" w:rsidRDefault="00F266A3" w:rsidP="00F266A3">
            <w:r>
              <w:t>If you are an existing consumer client of ours, we</w:t>
            </w:r>
            <w:r w:rsidR="000945FD">
              <w:t xml:space="preserve"> </w:t>
            </w:r>
            <w:r>
              <w:t>process your:</w:t>
            </w:r>
          </w:p>
          <w:p w14:paraId="77A06341" w14:textId="77777777" w:rsidR="00EF3663" w:rsidRDefault="00EF3663" w:rsidP="00917816">
            <w:pPr>
              <w:pStyle w:val="ListParagraph"/>
              <w:numPr>
                <w:ilvl w:val="0"/>
                <w:numId w:val="18"/>
              </w:numPr>
            </w:pPr>
            <w:r>
              <w:t>Full name</w:t>
            </w:r>
          </w:p>
          <w:p w14:paraId="5F0CA8AD" w14:textId="77777777" w:rsidR="00EF3663" w:rsidRDefault="00EF3663" w:rsidP="00917816">
            <w:pPr>
              <w:pStyle w:val="ListParagraph"/>
              <w:numPr>
                <w:ilvl w:val="0"/>
                <w:numId w:val="18"/>
              </w:numPr>
            </w:pPr>
            <w:r>
              <w:t>Email address</w:t>
            </w:r>
          </w:p>
          <w:p w14:paraId="03AFDCA1" w14:textId="77777777" w:rsidR="00EF3663" w:rsidRDefault="00EF3663" w:rsidP="00917816">
            <w:pPr>
              <w:pStyle w:val="ListParagraph"/>
              <w:numPr>
                <w:ilvl w:val="0"/>
                <w:numId w:val="18"/>
              </w:numPr>
            </w:pPr>
            <w:r>
              <w:t>Contact telephone number(s)</w:t>
            </w:r>
          </w:p>
          <w:p w14:paraId="0CAFAF8F" w14:textId="024DE966" w:rsidR="00EF3663" w:rsidRPr="001E6499" w:rsidRDefault="00EF3663" w:rsidP="00917816">
            <w:pPr>
              <w:pStyle w:val="ListParagraph"/>
              <w:numPr>
                <w:ilvl w:val="0"/>
                <w:numId w:val="18"/>
              </w:numPr>
            </w:pPr>
            <w:r w:rsidRPr="001E6499">
              <w:t>Home address</w:t>
            </w:r>
          </w:p>
          <w:p w14:paraId="4AEEB4B9" w14:textId="5B9F1DFA" w:rsidR="00EF3663" w:rsidRPr="001E6499" w:rsidRDefault="00EF3663" w:rsidP="00917816">
            <w:pPr>
              <w:pStyle w:val="ListParagraph"/>
              <w:numPr>
                <w:ilvl w:val="0"/>
                <w:numId w:val="18"/>
              </w:numPr>
            </w:pPr>
            <w:r w:rsidRPr="001E6499">
              <w:t>Date of birth</w:t>
            </w:r>
          </w:p>
          <w:p w14:paraId="42980AC1" w14:textId="77777777" w:rsidR="00917816" w:rsidRDefault="00EF3663" w:rsidP="00917816">
            <w:pPr>
              <w:pStyle w:val="ListParagraph"/>
              <w:numPr>
                <w:ilvl w:val="0"/>
                <w:numId w:val="18"/>
              </w:numPr>
            </w:pPr>
            <w:r>
              <w:t xml:space="preserve">Data about the services </w:t>
            </w:r>
            <w:r w:rsidR="00917816">
              <w:t xml:space="preserve">we have provided to you, data about future services </w:t>
            </w:r>
            <w:r w:rsidR="000945FD">
              <w:t>you want to engage us, or our third-party suppliers, to provide</w:t>
            </w:r>
            <w:r>
              <w:t xml:space="preserve">, </w:t>
            </w:r>
            <w:r w:rsidR="00917816">
              <w:t>data about the</w:t>
            </w:r>
            <w:r>
              <w:t xml:space="preserve"> contacts</w:t>
            </w:r>
            <w:r w:rsidR="00917816">
              <w:t xml:space="preserve"> that</w:t>
            </w:r>
            <w:r>
              <w:t xml:space="preserve"> have been made between us </w:t>
            </w:r>
          </w:p>
          <w:p w14:paraId="5DE15704" w14:textId="77777777" w:rsidR="00EF3663" w:rsidRDefault="00917816" w:rsidP="00917816">
            <w:pPr>
              <w:pStyle w:val="ListParagraph"/>
              <w:numPr>
                <w:ilvl w:val="0"/>
                <w:numId w:val="18"/>
              </w:numPr>
            </w:pPr>
            <w:r>
              <w:t xml:space="preserve">Debit and/or credit card details and details of the </w:t>
            </w:r>
            <w:r w:rsidR="00EF3663">
              <w:t>payments you have made</w:t>
            </w:r>
          </w:p>
          <w:p w14:paraId="28D42A8B" w14:textId="77777777" w:rsidR="00917816" w:rsidRDefault="00917816" w:rsidP="00917816">
            <w:pPr>
              <w:pStyle w:val="ListParagraph"/>
              <w:numPr>
                <w:ilvl w:val="0"/>
                <w:numId w:val="18"/>
              </w:numPr>
            </w:pPr>
            <w:r>
              <w:t>Marketing preferences</w:t>
            </w:r>
          </w:p>
          <w:p w14:paraId="6E70D429" w14:textId="204CA6E6" w:rsidR="00917816" w:rsidRPr="001E6499" w:rsidRDefault="00917816" w:rsidP="00917816">
            <w:pPr>
              <w:pStyle w:val="ListParagraph"/>
              <w:numPr>
                <w:ilvl w:val="0"/>
                <w:numId w:val="18"/>
              </w:numPr>
            </w:pPr>
            <w:r w:rsidRPr="001E6499">
              <w:t>Identification documents, such as a copy of your passport or driving licence and utility bills</w:t>
            </w:r>
          </w:p>
          <w:p w14:paraId="74AF37A8" w14:textId="77777777" w:rsidR="00EF3663" w:rsidRDefault="00EF3663" w:rsidP="001E6499">
            <w:pPr>
              <w:pStyle w:val="ListParagraph"/>
              <w:numPr>
                <w:ilvl w:val="0"/>
                <w:numId w:val="18"/>
              </w:numPr>
            </w:pPr>
          </w:p>
        </w:tc>
      </w:tr>
      <w:tr w:rsidR="00917816" w14:paraId="5AC2D7FB" w14:textId="77777777" w:rsidTr="00077E9A">
        <w:tc>
          <w:tcPr>
            <w:tcW w:w="2093" w:type="dxa"/>
          </w:tcPr>
          <w:p w14:paraId="214E7FE5" w14:textId="77777777" w:rsidR="00917816" w:rsidRPr="00917816" w:rsidRDefault="00917816" w:rsidP="00EF3663">
            <w:pPr>
              <w:jc w:val="left"/>
              <w:rPr>
                <w:i/>
              </w:rPr>
            </w:pPr>
            <w:r w:rsidRPr="00917816">
              <w:rPr>
                <w:i/>
              </w:rPr>
              <w:t>Existing</w:t>
            </w:r>
            <w:r w:rsidR="000945FD">
              <w:rPr>
                <w:i/>
              </w:rPr>
              <w:t xml:space="preserve"> or Former</w:t>
            </w:r>
            <w:r w:rsidRPr="00917816">
              <w:rPr>
                <w:i/>
              </w:rPr>
              <w:t xml:space="preserve"> Client (commercial)</w:t>
            </w:r>
          </w:p>
        </w:tc>
        <w:tc>
          <w:tcPr>
            <w:tcW w:w="7087" w:type="dxa"/>
          </w:tcPr>
          <w:p w14:paraId="5B8D41F7" w14:textId="77777777" w:rsidR="00F266A3" w:rsidRDefault="00F266A3" w:rsidP="00F266A3">
            <w:r>
              <w:t>If you work for or represent a commercial client of ours, we process your:</w:t>
            </w:r>
          </w:p>
          <w:p w14:paraId="55289AE6" w14:textId="77777777" w:rsidR="00917816" w:rsidRDefault="00917816" w:rsidP="00917816">
            <w:pPr>
              <w:pStyle w:val="ListParagraph"/>
              <w:numPr>
                <w:ilvl w:val="0"/>
                <w:numId w:val="18"/>
              </w:numPr>
            </w:pPr>
            <w:r>
              <w:t>Full name</w:t>
            </w:r>
          </w:p>
          <w:p w14:paraId="11CB5CF3" w14:textId="77777777" w:rsidR="00917816" w:rsidRDefault="00917816" w:rsidP="00917816">
            <w:pPr>
              <w:pStyle w:val="ListParagraph"/>
              <w:numPr>
                <w:ilvl w:val="0"/>
                <w:numId w:val="18"/>
              </w:numPr>
            </w:pPr>
            <w:r>
              <w:t>Email address</w:t>
            </w:r>
          </w:p>
          <w:p w14:paraId="41B97F43" w14:textId="77777777" w:rsidR="00917816" w:rsidRDefault="00917816" w:rsidP="00917816">
            <w:pPr>
              <w:pStyle w:val="ListParagraph"/>
              <w:numPr>
                <w:ilvl w:val="0"/>
                <w:numId w:val="18"/>
              </w:numPr>
            </w:pPr>
            <w:r>
              <w:t>Contact telephone number(s)</w:t>
            </w:r>
          </w:p>
          <w:p w14:paraId="045414E5" w14:textId="495A4D8D" w:rsidR="000E6728" w:rsidRPr="001E6499" w:rsidRDefault="00917816" w:rsidP="000E6728">
            <w:pPr>
              <w:pStyle w:val="ListParagraph"/>
              <w:numPr>
                <w:ilvl w:val="0"/>
                <w:numId w:val="18"/>
              </w:numPr>
            </w:pPr>
            <w:r w:rsidRPr="001E6499">
              <w:t>Job title</w:t>
            </w:r>
          </w:p>
          <w:p w14:paraId="28B249B8" w14:textId="77777777" w:rsidR="00917816" w:rsidRDefault="00917816" w:rsidP="00F266A3"/>
        </w:tc>
      </w:tr>
      <w:tr w:rsidR="00EF3663" w14:paraId="36594926" w14:textId="77777777" w:rsidTr="00077E9A">
        <w:tc>
          <w:tcPr>
            <w:tcW w:w="2093" w:type="dxa"/>
          </w:tcPr>
          <w:p w14:paraId="7FE4A49A" w14:textId="77777777" w:rsidR="00EF3663" w:rsidRPr="00917816" w:rsidRDefault="00917816" w:rsidP="000945FD">
            <w:pPr>
              <w:jc w:val="left"/>
              <w:rPr>
                <w:i/>
              </w:rPr>
            </w:pPr>
            <w:r w:rsidRPr="00917816">
              <w:rPr>
                <w:i/>
              </w:rPr>
              <w:t xml:space="preserve">A </w:t>
            </w:r>
            <w:r w:rsidR="000945FD">
              <w:rPr>
                <w:i/>
              </w:rPr>
              <w:t>S</w:t>
            </w:r>
            <w:r w:rsidRPr="00917816">
              <w:rPr>
                <w:i/>
              </w:rPr>
              <w:t xml:space="preserve">ubscriber to our </w:t>
            </w:r>
            <w:r w:rsidR="000945FD">
              <w:rPr>
                <w:i/>
              </w:rPr>
              <w:t>M</w:t>
            </w:r>
            <w:r>
              <w:rPr>
                <w:i/>
              </w:rPr>
              <w:t xml:space="preserve">ailing </w:t>
            </w:r>
            <w:r w:rsidR="000945FD">
              <w:rPr>
                <w:i/>
              </w:rPr>
              <w:t>L</w:t>
            </w:r>
            <w:r>
              <w:rPr>
                <w:i/>
              </w:rPr>
              <w:t>ist</w:t>
            </w:r>
          </w:p>
        </w:tc>
        <w:tc>
          <w:tcPr>
            <w:tcW w:w="7087" w:type="dxa"/>
          </w:tcPr>
          <w:p w14:paraId="018BA1C8" w14:textId="77777777" w:rsidR="00F266A3" w:rsidRDefault="00F266A3" w:rsidP="00F266A3">
            <w:r>
              <w:t xml:space="preserve">If </w:t>
            </w:r>
            <w:r w:rsidRPr="001E6499">
              <w:t>you subscribe to our mailing list, we process your:</w:t>
            </w:r>
          </w:p>
          <w:p w14:paraId="64CA369E" w14:textId="77777777" w:rsidR="00EF3663" w:rsidRDefault="00917816" w:rsidP="00917816">
            <w:pPr>
              <w:pStyle w:val="ListParagraph"/>
              <w:numPr>
                <w:ilvl w:val="0"/>
                <w:numId w:val="19"/>
              </w:numPr>
            </w:pPr>
            <w:r>
              <w:t>Full name</w:t>
            </w:r>
          </w:p>
          <w:p w14:paraId="3C9E37BF" w14:textId="77777777" w:rsidR="00917816" w:rsidRDefault="00917816" w:rsidP="00917816">
            <w:pPr>
              <w:pStyle w:val="ListParagraph"/>
              <w:numPr>
                <w:ilvl w:val="0"/>
                <w:numId w:val="19"/>
              </w:numPr>
            </w:pPr>
            <w:r>
              <w:t>Email address</w:t>
            </w:r>
          </w:p>
          <w:p w14:paraId="1CCD725B" w14:textId="77777777" w:rsidR="00917816" w:rsidRDefault="00917816" w:rsidP="00917816">
            <w:pPr>
              <w:pStyle w:val="ListParagraph"/>
              <w:numPr>
                <w:ilvl w:val="0"/>
                <w:numId w:val="19"/>
              </w:numPr>
            </w:pPr>
            <w:r>
              <w:t>Marketing preferences</w:t>
            </w:r>
          </w:p>
          <w:p w14:paraId="10A8C9FA" w14:textId="77777777" w:rsidR="00917816" w:rsidRDefault="00917816" w:rsidP="00074573"/>
        </w:tc>
      </w:tr>
      <w:tr w:rsidR="00F266A3" w14:paraId="3020B916" w14:textId="77777777" w:rsidTr="00077E9A">
        <w:tc>
          <w:tcPr>
            <w:tcW w:w="2093" w:type="dxa"/>
          </w:tcPr>
          <w:p w14:paraId="1A57FBAB" w14:textId="77777777" w:rsidR="00F266A3" w:rsidRDefault="00F266A3" w:rsidP="00917816">
            <w:pPr>
              <w:jc w:val="left"/>
              <w:rPr>
                <w:i/>
              </w:rPr>
            </w:pPr>
            <w:r>
              <w:rPr>
                <w:i/>
              </w:rPr>
              <w:t xml:space="preserve">A </w:t>
            </w:r>
            <w:r w:rsidR="000945FD">
              <w:rPr>
                <w:i/>
              </w:rPr>
              <w:t>V</w:t>
            </w:r>
            <w:r>
              <w:rPr>
                <w:i/>
              </w:rPr>
              <w:t xml:space="preserve">isitor to our </w:t>
            </w:r>
            <w:r w:rsidR="000945FD">
              <w:rPr>
                <w:i/>
              </w:rPr>
              <w:t>W</w:t>
            </w:r>
            <w:r>
              <w:rPr>
                <w:i/>
              </w:rPr>
              <w:t>ebsite</w:t>
            </w:r>
          </w:p>
          <w:p w14:paraId="3C5E7FD3" w14:textId="77777777" w:rsidR="00F266A3" w:rsidRPr="00917816" w:rsidRDefault="00F266A3" w:rsidP="00917816">
            <w:pPr>
              <w:jc w:val="left"/>
              <w:rPr>
                <w:i/>
              </w:rPr>
            </w:pPr>
          </w:p>
        </w:tc>
        <w:tc>
          <w:tcPr>
            <w:tcW w:w="7087" w:type="dxa"/>
          </w:tcPr>
          <w:p w14:paraId="105A9E0B" w14:textId="3765FB9D" w:rsidR="00F266A3" w:rsidRPr="00F266A3" w:rsidRDefault="00F266A3" w:rsidP="00F266A3">
            <w:pPr>
              <w:rPr>
                <w:b/>
              </w:rPr>
            </w:pPr>
            <w:r>
              <w:t xml:space="preserve">When you visit our website, we process information about how you use it.  For example, we process personal data about </w:t>
            </w:r>
            <w:r w:rsidRPr="001E6499">
              <w:t>your internet browser, operating device and application identifiers, IP address and geo-location information, access times and dates, referring and exit pages, URLs, clickstream data, search items, pages viewed and time spent on pages.</w:t>
            </w:r>
          </w:p>
          <w:p w14:paraId="7F6DBE0B" w14:textId="77777777" w:rsidR="00F266A3" w:rsidRDefault="00F266A3" w:rsidP="00F266A3"/>
        </w:tc>
      </w:tr>
      <w:tr w:rsidR="00EF3663" w14:paraId="6F8C2CBE" w14:textId="77777777" w:rsidTr="00077E9A">
        <w:tc>
          <w:tcPr>
            <w:tcW w:w="2093" w:type="dxa"/>
          </w:tcPr>
          <w:p w14:paraId="72695C07" w14:textId="305024A9" w:rsidR="00EF3663" w:rsidRDefault="00917816" w:rsidP="00EF3663">
            <w:pPr>
              <w:jc w:val="left"/>
              <w:rPr>
                <w:i/>
              </w:rPr>
            </w:pPr>
            <w:r w:rsidRPr="00917816">
              <w:rPr>
                <w:i/>
              </w:rPr>
              <w:lastRenderedPageBreak/>
              <w:t>A</w:t>
            </w:r>
            <w:r>
              <w:rPr>
                <w:i/>
              </w:rPr>
              <w:t xml:space="preserve"> </w:t>
            </w:r>
            <w:r w:rsidR="000945FD">
              <w:rPr>
                <w:i/>
              </w:rPr>
              <w:t>G</w:t>
            </w:r>
            <w:r>
              <w:rPr>
                <w:i/>
              </w:rPr>
              <w:t xml:space="preserve">uest at an </w:t>
            </w:r>
            <w:r w:rsidR="000945FD">
              <w:rPr>
                <w:i/>
              </w:rPr>
              <w:t>E</w:t>
            </w:r>
            <w:r>
              <w:rPr>
                <w:i/>
              </w:rPr>
              <w:t xml:space="preserve">vent </w:t>
            </w:r>
            <w:r w:rsidR="000945FD">
              <w:rPr>
                <w:i/>
              </w:rPr>
              <w:t>H</w:t>
            </w:r>
            <w:r>
              <w:rPr>
                <w:i/>
              </w:rPr>
              <w:t xml:space="preserve">osted </w:t>
            </w:r>
            <w:r w:rsidR="003B2F9C">
              <w:rPr>
                <w:i/>
              </w:rPr>
              <w:t>on the Truman Brewery site</w:t>
            </w:r>
          </w:p>
          <w:p w14:paraId="4EFC6CFB" w14:textId="77777777" w:rsidR="00917816" w:rsidRPr="00917816" w:rsidRDefault="00917816" w:rsidP="00EF3663">
            <w:pPr>
              <w:jc w:val="left"/>
              <w:rPr>
                <w:i/>
              </w:rPr>
            </w:pPr>
          </w:p>
        </w:tc>
        <w:tc>
          <w:tcPr>
            <w:tcW w:w="7087" w:type="dxa"/>
          </w:tcPr>
          <w:p w14:paraId="44EDBD83" w14:textId="27609A2C" w:rsidR="00EF3663" w:rsidRPr="000945FD" w:rsidRDefault="000945FD" w:rsidP="00077E9A">
            <w:r w:rsidRPr="001E6499">
              <w:t xml:space="preserve">If you are a guest at an event hosted at </w:t>
            </w:r>
            <w:r w:rsidR="003B2F9C">
              <w:t>the Truman Brewery site</w:t>
            </w:r>
            <w:r w:rsidRPr="001E6499">
              <w:t xml:space="preserve">, we </w:t>
            </w:r>
            <w:r w:rsidR="001E6499">
              <w:t xml:space="preserve">might </w:t>
            </w:r>
            <w:r w:rsidRPr="001E6499">
              <w:t>process your full name.</w:t>
            </w:r>
          </w:p>
        </w:tc>
      </w:tr>
      <w:tr w:rsidR="00917816" w14:paraId="772CFA38" w14:textId="77777777" w:rsidTr="00077E9A">
        <w:tc>
          <w:tcPr>
            <w:tcW w:w="2093" w:type="dxa"/>
          </w:tcPr>
          <w:p w14:paraId="6F9D7346" w14:textId="77777777" w:rsidR="00917816" w:rsidRDefault="00917816" w:rsidP="000945FD">
            <w:pPr>
              <w:jc w:val="left"/>
              <w:rPr>
                <w:i/>
              </w:rPr>
            </w:pPr>
            <w:r>
              <w:rPr>
                <w:i/>
              </w:rPr>
              <w:t xml:space="preserve">A </w:t>
            </w:r>
            <w:r w:rsidR="000945FD">
              <w:rPr>
                <w:i/>
              </w:rPr>
              <w:t>F</w:t>
            </w:r>
            <w:r>
              <w:rPr>
                <w:i/>
              </w:rPr>
              <w:t xml:space="preserve">riend on </w:t>
            </w:r>
            <w:proofErr w:type="gramStart"/>
            <w:r w:rsidR="000945FD">
              <w:rPr>
                <w:i/>
              </w:rPr>
              <w:t>S</w:t>
            </w:r>
            <w:r>
              <w:rPr>
                <w:i/>
              </w:rPr>
              <w:t xml:space="preserve">ocial </w:t>
            </w:r>
            <w:r w:rsidR="000945FD">
              <w:rPr>
                <w:i/>
              </w:rPr>
              <w:t>M</w:t>
            </w:r>
            <w:r>
              <w:rPr>
                <w:i/>
              </w:rPr>
              <w:t>edia</w:t>
            </w:r>
            <w:proofErr w:type="gramEnd"/>
          </w:p>
        </w:tc>
        <w:tc>
          <w:tcPr>
            <w:tcW w:w="7087" w:type="dxa"/>
          </w:tcPr>
          <w:p w14:paraId="065C472F" w14:textId="77777777" w:rsidR="00917816" w:rsidRDefault="00917816" w:rsidP="00074573">
            <w:r>
              <w:t>If you follow us on social media, we process your username and the personal data that you make publicly available on your social media account.</w:t>
            </w:r>
          </w:p>
          <w:p w14:paraId="1D238834" w14:textId="77777777" w:rsidR="00917816" w:rsidRDefault="00917816" w:rsidP="00074573"/>
        </w:tc>
      </w:tr>
      <w:tr w:rsidR="000945FD" w14:paraId="122B9442" w14:textId="77777777" w:rsidTr="00077E9A">
        <w:tc>
          <w:tcPr>
            <w:tcW w:w="2093" w:type="dxa"/>
          </w:tcPr>
          <w:p w14:paraId="1388338D" w14:textId="77777777" w:rsidR="000945FD" w:rsidRDefault="000945FD" w:rsidP="00CF4823">
            <w:pPr>
              <w:jc w:val="left"/>
              <w:rPr>
                <w:i/>
              </w:rPr>
            </w:pPr>
            <w:r>
              <w:rPr>
                <w:i/>
              </w:rPr>
              <w:t>A Third</w:t>
            </w:r>
            <w:r w:rsidR="00B1119D">
              <w:rPr>
                <w:i/>
              </w:rPr>
              <w:t>-</w:t>
            </w:r>
            <w:r>
              <w:rPr>
                <w:i/>
              </w:rPr>
              <w:t>Party Supplier</w:t>
            </w:r>
          </w:p>
          <w:p w14:paraId="6B2E6FC7" w14:textId="77777777" w:rsidR="000945FD" w:rsidRPr="00917816" w:rsidRDefault="000945FD" w:rsidP="00CF4823">
            <w:pPr>
              <w:jc w:val="left"/>
              <w:rPr>
                <w:i/>
              </w:rPr>
            </w:pPr>
          </w:p>
        </w:tc>
        <w:tc>
          <w:tcPr>
            <w:tcW w:w="7087" w:type="dxa"/>
          </w:tcPr>
          <w:p w14:paraId="6F83110A" w14:textId="771B4F49" w:rsidR="000945FD" w:rsidRDefault="000945FD" w:rsidP="00CF4823">
            <w:r>
              <w:t xml:space="preserve">If you work for one of our third-party suppliers, or if you work with us to provide our services to clients, we </w:t>
            </w:r>
            <w:r w:rsidR="001E6499">
              <w:t xml:space="preserve">may </w:t>
            </w:r>
            <w:r>
              <w:t xml:space="preserve">process personal data about you and </w:t>
            </w:r>
            <w:r w:rsidRPr="001E6499">
              <w:t>your colleagues that we work with in order to help us facilitate our services.  This includes your full name, email address, contact telephone number and job title.</w:t>
            </w:r>
          </w:p>
          <w:p w14:paraId="12318E44" w14:textId="77777777" w:rsidR="000945FD" w:rsidRDefault="000945FD" w:rsidP="00CF4823"/>
        </w:tc>
      </w:tr>
    </w:tbl>
    <w:p w14:paraId="2CE35B61" w14:textId="77777777" w:rsidR="00EF3663" w:rsidRDefault="00EF3663" w:rsidP="00074573"/>
    <w:p w14:paraId="293562F2" w14:textId="77777777" w:rsidR="00144C9E" w:rsidRDefault="00144C9E" w:rsidP="00074573">
      <w:pPr>
        <w:rPr>
          <w:b/>
          <w:i/>
        </w:rPr>
      </w:pPr>
      <w:r>
        <w:rPr>
          <w:b/>
          <w:i/>
        </w:rPr>
        <w:t xml:space="preserve">Special </w:t>
      </w:r>
      <w:r w:rsidR="00077E9A">
        <w:rPr>
          <w:b/>
          <w:i/>
        </w:rPr>
        <w:t>categories of personal data</w:t>
      </w:r>
    </w:p>
    <w:p w14:paraId="00219511" w14:textId="77777777" w:rsidR="00144C9E" w:rsidRDefault="00144C9E" w:rsidP="00074573">
      <w:pPr>
        <w:rPr>
          <w:b/>
          <w:i/>
        </w:rPr>
      </w:pPr>
    </w:p>
    <w:p w14:paraId="236054AA" w14:textId="77777777" w:rsidR="00144C9E" w:rsidRDefault="00144C9E" w:rsidP="00074573">
      <w:r>
        <w:t xml:space="preserve">As well as "personal data" you may have heard about "special categories of personal data".  This is information about an individual's race, ethnicity, religious or philosophical beliefs, sex life, sexual orientation, political opinions, trade union membership, information about your health and genetic and biometric data.  </w:t>
      </w:r>
    </w:p>
    <w:p w14:paraId="419CCD09" w14:textId="77777777" w:rsidR="00B172BA" w:rsidRDefault="00B172BA" w:rsidP="00074573"/>
    <w:p w14:paraId="37729AE0" w14:textId="6FE7A841" w:rsidR="00EA2E52" w:rsidRPr="00EA2E52" w:rsidRDefault="00F624B8" w:rsidP="00074573">
      <w:r>
        <w:t>We do not collect</w:t>
      </w:r>
      <w:r w:rsidR="00077E9A">
        <w:t xml:space="preserve"> any</w:t>
      </w:r>
      <w:r>
        <w:t xml:space="preserve"> special categories of personal data.</w:t>
      </w:r>
    </w:p>
    <w:p w14:paraId="42AC5D97" w14:textId="77777777" w:rsidR="00EA2E52" w:rsidRDefault="00EA2E52" w:rsidP="00074573">
      <w:pPr>
        <w:rPr>
          <w:b/>
          <w:i/>
        </w:rPr>
      </w:pPr>
    </w:p>
    <w:p w14:paraId="698F3801" w14:textId="77777777" w:rsidR="006A620C" w:rsidRDefault="006A620C" w:rsidP="006A620C">
      <w:r>
        <w:t>Our services and our website are not intended for use by children, and we do not knowingly process personal data relating to children.</w:t>
      </w:r>
    </w:p>
    <w:p w14:paraId="36646983" w14:textId="77777777" w:rsidR="006A620C" w:rsidRDefault="006A620C" w:rsidP="00074573">
      <w:pPr>
        <w:rPr>
          <w:b/>
          <w:i/>
        </w:rPr>
      </w:pPr>
    </w:p>
    <w:p w14:paraId="453096B0" w14:textId="77777777" w:rsidR="00B1119D" w:rsidRDefault="00B1119D" w:rsidP="00074573">
      <w:pPr>
        <w:rPr>
          <w:b/>
          <w:i/>
        </w:rPr>
      </w:pPr>
      <w:r>
        <w:rPr>
          <w:b/>
          <w:i/>
        </w:rPr>
        <w:t>Where we get your personal data from</w:t>
      </w:r>
    </w:p>
    <w:p w14:paraId="7411BE71" w14:textId="77777777" w:rsidR="00B1119D" w:rsidRDefault="00B1119D" w:rsidP="00074573">
      <w:pPr>
        <w:rPr>
          <w:b/>
          <w:i/>
        </w:rPr>
      </w:pPr>
    </w:p>
    <w:p w14:paraId="67C3F374" w14:textId="77777777" w:rsidR="00B1119D" w:rsidRDefault="00B1119D" w:rsidP="00074573">
      <w:r>
        <w:t>We collect personal data from a number of different sources, including:</w:t>
      </w:r>
    </w:p>
    <w:p w14:paraId="635F9376" w14:textId="77777777" w:rsidR="00B1119D" w:rsidRDefault="00B1119D" w:rsidP="00074573"/>
    <w:p w14:paraId="64A90C67" w14:textId="77777777" w:rsidR="00B1119D" w:rsidRDefault="00B1119D" w:rsidP="00B1119D">
      <w:pPr>
        <w:pStyle w:val="ListParagraph"/>
        <w:numPr>
          <w:ilvl w:val="0"/>
          <w:numId w:val="20"/>
        </w:numPr>
      </w:pPr>
      <w:r>
        <w:t>From you directly</w:t>
      </w:r>
      <w:r w:rsidR="001978E8">
        <w:t>:</w:t>
      </w:r>
    </w:p>
    <w:p w14:paraId="444DB2E5" w14:textId="77777777" w:rsidR="001978E8" w:rsidRDefault="001978E8" w:rsidP="001978E8">
      <w:pPr>
        <w:pStyle w:val="ListParagraph"/>
        <w:numPr>
          <w:ilvl w:val="0"/>
          <w:numId w:val="28"/>
        </w:numPr>
        <w:ind w:hanging="371"/>
      </w:pPr>
      <w:r>
        <w:t>w</w:t>
      </w:r>
      <w:r w:rsidR="00B1119D">
        <w:t>hen you correspond with us by email, phone, through social media, post or otherwise</w:t>
      </w:r>
      <w:r>
        <w:t xml:space="preserve">; </w:t>
      </w:r>
    </w:p>
    <w:p w14:paraId="73D4CF1C" w14:textId="77777777" w:rsidR="00B1119D" w:rsidRDefault="001978E8" w:rsidP="001978E8">
      <w:pPr>
        <w:pStyle w:val="ListParagraph"/>
        <w:numPr>
          <w:ilvl w:val="0"/>
          <w:numId w:val="28"/>
        </w:numPr>
        <w:ind w:hanging="371"/>
      </w:pPr>
      <w:r>
        <w:t>w</w:t>
      </w:r>
      <w:r w:rsidR="00B1119D">
        <w:t>hen you use our website, for example when you navigate through our website, from contact forms you submit</w:t>
      </w:r>
      <w:r w:rsidR="00077E9A">
        <w:t xml:space="preserve"> and</w:t>
      </w:r>
      <w:r w:rsidR="00B1119D">
        <w:t xml:space="preserve"> when you subscribe to our mailing list.</w:t>
      </w:r>
    </w:p>
    <w:p w14:paraId="461A4FCB" w14:textId="77777777" w:rsidR="00B1119D" w:rsidRDefault="00B1119D" w:rsidP="00B1119D">
      <w:pPr>
        <w:pStyle w:val="ListParagraph"/>
        <w:ind w:left="1440"/>
      </w:pPr>
    </w:p>
    <w:p w14:paraId="7A740ADD" w14:textId="4DC48D9A" w:rsidR="00B1119D" w:rsidRDefault="00B1119D" w:rsidP="00B1119D">
      <w:pPr>
        <w:pStyle w:val="ListParagraph"/>
        <w:numPr>
          <w:ilvl w:val="0"/>
          <w:numId w:val="20"/>
        </w:numPr>
      </w:pPr>
      <w:r>
        <w:t>F</w:t>
      </w:r>
      <w:r w:rsidR="001978E8">
        <w:t>rom someone on your behalf:</w:t>
      </w:r>
      <w:r>
        <w:t xml:space="preserve"> if you are a guest or a performer at an event hosted at </w:t>
      </w:r>
      <w:r w:rsidR="003B2F9C">
        <w:t>the Truman Brewery site</w:t>
      </w:r>
      <w:r>
        <w:t xml:space="preserve"> we may get personal data about you from our client contact.  These third-parties may be based inside or outside of the EEA.</w:t>
      </w:r>
    </w:p>
    <w:p w14:paraId="50D1C49C" w14:textId="77777777" w:rsidR="00B1119D" w:rsidRDefault="00B1119D" w:rsidP="00B1119D">
      <w:pPr>
        <w:pStyle w:val="ListParagraph"/>
      </w:pPr>
    </w:p>
    <w:p w14:paraId="1A70661F" w14:textId="5B190FDB" w:rsidR="00B1119D" w:rsidRDefault="001978E8" w:rsidP="00B1119D">
      <w:pPr>
        <w:pStyle w:val="ListParagraph"/>
        <w:numPr>
          <w:ilvl w:val="0"/>
          <w:numId w:val="20"/>
        </w:numPr>
      </w:pPr>
      <w:r>
        <w:t>From third-parties:</w:t>
      </w:r>
      <w:r w:rsidR="00B1119D">
        <w:t xml:space="preserve"> </w:t>
      </w:r>
      <w:r w:rsidR="00077E9A">
        <w:t>such as</w:t>
      </w:r>
      <w:r w:rsidR="00B1119D">
        <w:t xml:space="preserve"> the suppliers we work with</w:t>
      </w:r>
      <w:r w:rsidR="00077E9A">
        <w:t>,</w:t>
      </w:r>
      <w:r w:rsidR="00B1119D">
        <w:t xml:space="preserve"> or that provide services to you</w:t>
      </w:r>
      <w:r w:rsidR="00077E9A">
        <w:t>,</w:t>
      </w:r>
      <w:r w:rsidR="00B1119D">
        <w:t xml:space="preserve"> in relation to events hosted at </w:t>
      </w:r>
      <w:r w:rsidR="003B2F9C">
        <w:t>the Truman Brewery site</w:t>
      </w:r>
      <w:r w:rsidR="00B1119D">
        <w:t xml:space="preserve">.  </w:t>
      </w:r>
    </w:p>
    <w:p w14:paraId="650A77BF" w14:textId="77777777" w:rsidR="00B1119D" w:rsidRDefault="00B1119D" w:rsidP="00B1119D">
      <w:pPr>
        <w:pStyle w:val="ListParagraph"/>
      </w:pPr>
    </w:p>
    <w:p w14:paraId="5DA0B4F9" w14:textId="77777777" w:rsidR="00B1119D" w:rsidRDefault="00B1119D" w:rsidP="00B1119D">
      <w:pPr>
        <w:pStyle w:val="ListParagraph"/>
        <w:numPr>
          <w:ilvl w:val="0"/>
          <w:numId w:val="20"/>
        </w:numPr>
      </w:pPr>
      <w:r>
        <w:t>From publicly available sources.</w:t>
      </w:r>
    </w:p>
    <w:p w14:paraId="794BA572" w14:textId="77777777" w:rsidR="00B1119D" w:rsidRDefault="00B1119D" w:rsidP="00B1119D">
      <w:pPr>
        <w:pStyle w:val="ListParagraph"/>
      </w:pPr>
    </w:p>
    <w:p w14:paraId="66170351" w14:textId="77777777" w:rsidR="00EA2E52" w:rsidRDefault="00EA2E52" w:rsidP="00EA2E52">
      <w:r>
        <w:t>We try to be sure that the personal data we hold about you is accurate and so please get in touch with us if your personal data changes so we can update our records.  You can contact us using the details provided in this Privacy Policy.</w:t>
      </w:r>
    </w:p>
    <w:p w14:paraId="1BE732D7" w14:textId="77777777" w:rsidR="00B1119D" w:rsidRDefault="00B1119D" w:rsidP="00B1119D"/>
    <w:p w14:paraId="0F96119D" w14:textId="14237256" w:rsidR="00CF4823" w:rsidRDefault="00CF4823" w:rsidP="00074573">
      <w:pPr>
        <w:rPr>
          <w:b/>
        </w:rPr>
      </w:pPr>
      <w:r>
        <w:rPr>
          <w:b/>
        </w:rPr>
        <w:t>Why do</w:t>
      </w:r>
      <w:r w:rsidR="003B2F9C">
        <w:rPr>
          <w:b/>
        </w:rPr>
        <w:t xml:space="preserve"> we </w:t>
      </w:r>
      <w:r>
        <w:rPr>
          <w:b/>
        </w:rPr>
        <w:t xml:space="preserve">need to process personal data? </w:t>
      </w:r>
    </w:p>
    <w:p w14:paraId="0B2E6DA9" w14:textId="77777777" w:rsidR="00CF4823" w:rsidRDefault="00CF4823" w:rsidP="00074573">
      <w:pPr>
        <w:rPr>
          <w:b/>
        </w:rPr>
      </w:pPr>
    </w:p>
    <w:tbl>
      <w:tblPr>
        <w:tblStyle w:val="TableGrid"/>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614"/>
        <w:gridCol w:w="3170"/>
        <w:gridCol w:w="3279"/>
      </w:tblGrid>
      <w:tr w:rsidR="00CF4823" w14:paraId="0641820F" w14:textId="77777777" w:rsidTr="006A620C">
        <w:tc>
          <w:tcPr>
            <w:tcW w:w="2660" w:type="dxa"/>
            <w:shd w:val="clear" w:color="auto" w:fill="548DD4" w:themeFill="text2" w:themeFillTint="99"/>
          </w:tcPr>
          <w:p w14:paraId="0F3193A9" w14:textId="77777777" w:rsidR="00CF4823" w:rsidRPr="00EF3663" w:rsidRDefault="00CF4823" w:rsidP="001978E8">
            <w:pPr>
              <w:rPr>
                <w:b/>
                <w:color w:val="FFFFFF" w:themeColor="background1"/>
              </w:rPr>
            </w:pPr>
            <w:r>
              <w:rPr>
                <w:b/>
                <w:color w:val="FFFFFF" w:themeColor="background1"/>
              </w:rPr>
              <w:t>Purpose of Processing</w:t>
            </w:r>
          </w:p>
        </w:tc>
        <w:tc>
          <w:tcPr>
            <w:tcW w:w="3260" w:type="dxa"/>
            <w:shd w:val="clear" w:color="auto" w:fill="548DD4" w:themeFill="text2" w:themeFillTint="99"/>
          </w:tcPr>
          <w:p w14:paraId="7BFA74C3" w14:textId="77777777" w:rsidR="00CF4823" w:rsidRPr="00EF3663" w:rsidRDefault="00CF4823" w:rsidP="00CF4823">
            <w:pPr>
              <w:rPr>
                <w:b/>
                <w:color w:val="FFFFFF" w:themeColor="background1"/>
              </w:rPr>
            </w:pPr>
            <w:r>
              <w:rPr>
                <w:b/>
                <w:color w:val="FFFFFF" w:themeColor="background1"/>
              </w:rPr>
              <w:t>Types of Data Processed</w:t>
            </w:r>
          </w:p>
        </w:tc>
        <w:tc>
          <w:tcPr>
            <w:tcW w:w="3369" w:type="dxa"/>
            <w:shd w:val="clear" w:color="auto" w:fill="548DD4" w:themeFill="text2" w:themeFillTint="99"/>
          </w:tcPr>
          <w:p w14:paraId="525E49C9" w14:textId="77777777" w:rsidR="00CF4823" w:rsidRPr="00EF3663" w:rsidRDefault="00CF4823" w:rsidP="00CF4823">
            <w:pPr>
              <w:rPr>
                <w:b/>
                <w:color w:val="FFFFFF" w:themeColor="background1"/>
              </w:rPr>
            </w:pPr>
            <w:r>
              <w:rPr>
                <w:b/>
                <w:color w:val="FFFFFF" w:themeColor="background1"/>
              </w:rPr>
              <w:t>Lawful Basis for Processing</w:t>
            </w:r>
          </w:p>
        </w:tc>
      </w:tr>
      <w:tr w:rsidR="00CF4823" w14:paraId="3291D8BE" w14:textId="77777777" w:rsidTr="006A620C">
        <w:tc>
          <w:tcPr>
            <w:tcW w:w="2660" w:type="dxa"/>
          </w:tcPr>
          <w:p w14:paraId="1A272B5B" w14:textId="77777777" w:rsidR="00CF4823" w:rsidRDefault="00EA2E52" w:rsidP="001978E8">
            <w:r>
              <w:lastRenderedPageBreak/>
              <w:t>To communicate with you, and for you to communicate with us</w:t>
            </w:r>
          </w:p>
          <w:p w14:paraId="6BB6F47C" w14:textId="77777777" w:rsidR="00CF4823" w:rsidRPr="00CF4823" w:rsidRDefault="00CF4823" w:rsidP="001978E8"/>
        </w:tc>
        <w:tc>
          <w:tcPr>
            <w:tcW w:w="3260" w:type="dxa"/>
          </w:tcPr>
          <w:p w14:paraId="64CE1C40" w14:textId="4087B800" w:rsidR="00CF4823" w:rsidRPr="00714955" w:rsidRDefault="00CF4823" w:rsidP="00CF4823">
            <w:pPr>
              <w:rPr>
                <w:b/>
              </w:rPr>
            </w:pPr>
            <w:r>
              <w:t xml:space="preserve">Full name, email address, contact </w:t>
            </w:r>
            <w:r w:rsidRPr="00714955">
              <w:t>telephone number(s), home address,</w:t>
            </w:r>
            <w:r w:rsidRPr="00714955">
              <w:rPr>
                <w:b/>
              </w:rPr>
              <w:t xml:space="preserve"> </w:t>
            </w:r>
            <w:r w:rsidRPr="00714955">
              <w:t>date of birth and</w:t>
            </w:r>
            <w:r w:rsidRPr="00714955">
              <w:rPr>
                <w:b/>
              </w:rPr>
              <w:t xml:space="preserve"> </w:t>
            </w:r>
            <w:r w:rsidRPr="00714955">
              <w:t>job title</w:t>
            </w:r>
          </w:p>
          <w:p w14:paraId="521EAFF8" w14:textId="77777777" w:rsidR="00CF4823" w:rsidRPr="00714955" w:rsidRDefault="00CF4823" w:rsidP="00CF4823"/>
          <w:p w14:paraId="7E51AC6F" w14:textId="77777777" w:rsidR="00CF4823" w:rsidRPr="00714955" w:rsidRDefault="00CF4823" w:rsidP="00CF4823">
            <w:r w:rsidRPr="00714955">
              <w:t>Data about the services we have been asked to provide or have provided to you</w:t>
            </w:r>
          </w:p>
          <w:p w14:paraId="1E511B62" w14:textId="77777777" w:rsidR="00CF4823" w:rsidRPr="00714955" w:rsidRDefault="00CF4823" w:rsidP="00CF4823"/>
          <w:p w14:paraId="28943839" w14:textId="79AF56B8" w:rsidR="00CF4823" w:rsidRPr="00714955" w:rsidRDefault="00CF4823" w:rsidP="00CF4823">
            <w:pPr>
              <w:rPr>
                <w:b/>
              </w:rPr>
            </w:pPr>
            <w:r w:rsidRPr="00714955">
              <w:t>Marketing preferences</w:t>
            </w:r>
          </w:p>
          <w:p w14:paraId="593DB055" w14:textId="77777777" w:rsidR="0090546A" w:rsidRPr="00714955" w:rsidRDefault="0090546A" w:rsidP="00CF4823">
            <w:pPr>
              <w:rPr>
                <w:b/>
              </w:rPr>
            </w:pPr>
          </w:p>
          <w:p w14:paraId="2EA28D9D" w14:textId="77777777" w:rsidR="0090546A" w:rsidRPr="0090546A" w:rsidRDefault="0090546A" w:rsidP="00CF4823">
            <w:r w:rsidRPr="00714955">
              <w:t>Social media details</w:t>
            </w:r>
          </w:p>
          <w:p w14:paraId="2D1F869E" w14:textId="77777777" w:rsidR="00CF4823" w:rsidRDefault="00CF4823" w:rsidP="00CF4823"/>
        </w:tc>
        <w:tc>
          <w:tcPr>
            <w:tcW w:w="3369" w:type="dxa"/>
          </w:tcPr>
          <w:p w14:paraId="2D7C3949" w14:textId="77777777" w:rsidR="00A573BE" w:rsidRDefault="00A573BE" w:rsidP="00A573BE">
            <w:pPr>
              <w:pStyle w:val="Level2"/>
              <w:numPr>
                <w:ilvl w:val="0"/>
                <w:numId w:val="0"/>
              </w:numPr>
            </w:pPr>
            <w:r>
              <w:t>Performance of a contract, or the potential performance of a contract, with you</w:t>
            </w:r>
          </w:p>
          <w:p w14:paraId="11AE6FDA" w14:textId="77777777" w:rsidR="00CF4823" w:rsidRDefault="00A573BE" w:rsidP="00A573BE">
            <w:r>
              <w:t>Necessary for our legitimate interests (for running our business, to respond to any questions or complaints, to keep our records updated and to provide you with the services you have requested)</w:t>
            </w:r>
          </w:p>
          <w:p w14:paraId="6C05B8DD" w14:textId="77777777" w:rsidR="00EA2E52" w:rsidRDefault="00EA2E52" w:rsidP="00A573BE"/>
        </w:tc>
      </w:tr>
      <w:tr w:rsidR="0090546A" w14:paraId="5D544EA5" w14:textId="77777777" w:rsidTr="006A620C">
        <w:tc>
          <w:tcPr>
            <w:tcW w:w="2660" w:type="dxa"/>
          </w:tcPr>
          <w:p w14:paraId="2034BE94" w14:textId="77777777" w:rsidR="0090546A" w:rsidRDefault="0090546A" w:rsidP="001978E8">
            <w:r>
              <w:t>To set you up as a client on our system</w:t>
            </w:r>
          </w:p>
          <w:p w14:paraId="227FE72B" w14:textId="77777777" w:rsidR="0090546A" w:rsidRDefault="0090546A" w:rsidP="001978E8"/>
        </w:tc>
        <w:tc>
          <w:tcPr>
            <w:tcW w:w="3260" w:type="dxa"/>
          </w:tcPr>
          <w:p w14:paraId="1FD42754" w14:textId="1573F3C7" w:rsidR="0090546A" w:rsidRDefault="0090546A" w:rsidP="0090546A">
            <w:pPr>
              <w:rPr>
                <w:b/>
              </w:rPr>
            </w:pPr>
            <w:r w:rsidRPr="00714955">
              <w:t>Full name, email address, contact telephone number(s), home address,</w:t>
            </w:r>
            <w:r w:rsidRPr="00714955">
              <w:rPr>
                <w:b/>
              </w:rPr>
              <w:t xml:space="preserve"> </w:t>
            </w:r>
            <w:r w:rsidRPr="00714955">
              <w:t>date of birth and</w:t>
            </w:r>
            <w:r w:rsidRPr="00714955">
              <w:rPr>
                <w:b/>
              </w:rPr>
              <w:t xml:space="preserve"> </w:t>
            </w:r>
            <w:r w:rsidRPr="00714955">
              <w:t>job title</w:t>
            </w:r>
          </w:p>
          <w:p w14:paraId="28F578AA" w14:textId="77777777" w:rsidR="0090546A" w:rsidRDefault="0090546A" w:rsidP="00CF4823"/>
        </w:tc>
        <w:tc>
          <w:tcPr>
            <w:tcW w:w="3369" w:type="dxa"/>
          </w:tcPr>
          <w:p w14:paraId="6C22DF9B" w14:textId="77777777" w:rsidR="0090546A" w:rsidRDefault="0090546A" w:rsidP="0090546A">
            <w:pPr>
              <w:pStyle w:val="Level2"/>
              <w:numPr>
                <w:ilvl w:val="0"/>
                <w:numId w:val="0"/>
              </w:numPr>
            </w:pPr>
            <w:r>
              <w:t>Performance of a contract, or the potential performance of a contract, with you</w:t>
            </w:r>
          </w:p>
          <w:p w14:paraId="10E932F3" w14:textId="77777777" w:rsidR="0090546A" w:rsidRDefault="0090546A" w:rsidP="00A573BE">
            <w:pPr>
              <w:pStyle w:val="Level2"/>
              <w:numPr>
                <w:ilvl w:val="0"/>
                <w:numId w:val="0"/>
              </w:numPr>
            </w:pPr>
            <w:r>
              <w:t>Necessary for our legitimate interests (for running our business, to respond to any questions or complaints, to keep our records updated and to provide you with the services you have requested)</w:t>
            </w:r>
          </w:p>
        </w:tc>
      </w:tr>
      <w:tr w:rsidR="00CF4823" w14:paraId="396F82F0" w14:textId="77777777" w:rsidTr="006A620C">
        <w:tc>
          <w:tcPr>
            <w:tcW w:w="2660" w:type="dxa"/>
          </w:tcPr>
          <w:p w14:paraId="0659FCE4" w14:textId="77777777" w:rsidR="00CF4823" w:rsidRDefault="00EA2E52" w:rsidP="001978E8">
            <w:r>
              <w:t>For us to provide you with</w:t>
            </w:r>
            <w:r w:rsidR="00C138C8">
              <w:t>, and to administer,</w:t>
            </w:r>
            <w:r>
              <w:t xml:space="preserve"> our services</w:t>
            </w:r>
          </w:p>
          <w:p w14:paraId="45476E5A" w14:textId="77777777" w:rsidR="00CF4823" w:rsidRPr="00CF4823" w:rsidRDefault="00CF4823" w:rsidP="001978E8"/>
        </w:tc>
        <w:tc>
          <w:tcPr>
            <w:tcW w:w="3260" w:type="dxa"/>
          </w:tcPr>
          <w:p w14:paraId="60613D06" w14:textId="47251078" w:rsidR="00CF4823" w:rsidRPr="00714955" w:rsidRDefault="00CF4823" w:rsidP="00CF4823">
            <w:pPr>
              <w:rPr>
                <w:b/>
              </w:rPr>
            </w:pPr>
            <w:r w:rsidRPr="00714955">
              <w:t>Full name, email address, contact telephone number(s), home address,</w:t>
            </w:r>
            <w:r w:rsidRPr="00714955">
              <w:rPr>
                <w:b/>
              </w:rPr>
              <w:t xml:space="preserve"> </w:t>
            </w:r>
            <w:r w:rsidRPr="00714955">
              <w:t>date of birth and</w:t>
            </w:r>
            <w:r w:rsidRPr="00714955">
              <w:rPr>
                <w:b/>
              </w:rPr>
              <w:t xml:space="preserve"> </w:t>
            </w:r>
            <w:r w:rsidRPr="00714955">
              <w:t>job title</w:t>
            </w:r>
          </w:p>
          <w:p w14:paraId="0D6EF037" w14:textId="77777777" w:rsidR="00CF4823" w:rsidRPr="00714955" w:rsidRDefault="00CF4823" w:rsidP="00CF4823"/>
          <w:p w14:paraId="74022A12" w14:textId="77777777" w:rsidR="00CF4823" w:rsidRPr="00714955" w:rsidRDefault="00CF4823" w:rsidP="00CF4823">
            <w:r w:rsidRPr="00714955">
              <w:t>Data about the services we have been asked to provide or have provided to you</w:t>
            </w:r>
          </w:p>
          <w:p w14:paraId="1214E84E" w14:textId="77777777" w:rsidR="00CF4823" w:rsidRPr="00714955" w:rsidRDefault="00CF4823" w:rsidP="00CF4823"/>
          <w:p w14:paraId="4720C43D" w14:textId="77777777" w:rsidR="00CF4823" w:rsidRPr="00714955" w:rsidRDefault="00CF4823" w:rsidP="00CF4823">
            <w:r w:rsidRPr="00714955">
              <w:t>Debit and/or credit card details and details of the payments you have made</w:t>
            </w:r>
          </w:p>
          <w:p w14:paraId="4F153213" w14:textId="77777777" w:rsidR="00CF4823" w:rsidRPr="00714955" w:rsidRDefault="00CF4823" w:rsidP="00CF4823"/>
          <w:p w14:paraId="7B2EDB8A" w14:textId="319C07B7" w:rsidR="00CF4823" w:rsidRPr="00714955" w:rsidRDefault="00CF4823" w:rsidP="00CF4823">
            <w:pPr>
              <w:rPr>
                <w:b/>
              </w:rPr>
            </w:pPr>
            <w:r w:rsidRPr="00714955">
              <w:t>Marketing preferences</w:t>
            </w:r>
          </w:p>
          <w:p w14:paraId="4FA938C4" w14:textId="77777777" w:rsidR="00CF4823" w:rsidRPr="00714955" w:rsidRDefault="00CF4823" w:rsidP="00CF4823"/>
          <w:p w14:paraId="29F385F4" w14:textId="4C757A61" w:rsidR="00CF4823" w:rsidRDefault="00CF4823" w:rsidP="00CF4823">
            <w:r w:rsidRPr="00714955">
              <w:t>Identification documents, such as a copy of your passport or driving licence and utility bills</w:t>
            </w:r>
          </w:p>
          <w:p w14:paraId="7E66B7CE" w14:textId="77777777" w:rsidR="00CF4823" w:rsidRDefault="00CF4823" w:rsidP="00CF4823"/>
        </w:tc>
        <w:tc>
          <w:tcPr>
            <w:tcW w:w="3369" w:type="dxa"/>
          </w:tcPr>
          <w:p w14:paraId="45A655B1" w14:textId="77777777" w:rsidR="00A573BE" w:rsidRDefault="00A573BE" w:rsidP="00A573BE">
            <w:pPr>
              <w:pStyle w:val="Level2"/>
              <w:numPr>
                <w:ilvl w:val="0"/>
                <w:numId w:val="0"/>
              </w:numPr>
            </w:pPr>
            <w:r>
              <w:t>Performance of a contract, or the potential performance of a contract, with you</w:t>
            </w:r>
          </w:p>
          <w:p w14:paraId="19324AE2" w14:textId="77777777" w:rsidR="00A573BE" w:rsidRDefault="00A573BE" w:rsidP="00A573BE">
            <w:r>
              <w:t>Necessary for our legitimate interests (to facilitate the provision of services to you, for running our business and for administrative purposes)</w:t>
            </w:r>
          </w:p>
        </w:tc>
      </w:tr>
      <w:tr w:rsidR="006A620C" w14:paraId="1415352F" w14:textId="77777777" w:rsidTr="006A620C">
        <w:tc>
          <w:tcPr>
            <w:tcW w:w="2660" w:type="dxa"/>
          </w:tcPr>
          <w:p w14:paraId="05FF0BEE" w14:textId="77777777" w:rsidR="006A620C" w:rsidRDefault="006A620C" w:rsidP="001978E8">
            <w:r>
              <w:t xml:space="preserve">To introduce you to third party suppliers that can assist you with the services you require </w:t>
            </w:r>
          </w:p>
          <w:p w14:paraId="24795BAA" w14:textId="77777777" w:rsidR="006A620C" w:rsidRDefault="006A620C" w:rsidP="001978E8"/>
        </w:tc>
        <w:tc>
          <w:tcPr>
            <w:tcW w:w="3260" w:type="dxa"/>
          </w:tcPr>
          <w:p w14:paraId="5EBE570E" w14:textId="005BEDBE" w:rsidR="006A620C" w:rsidRDefault="006A620C" w:rsidP="006A620C">
            <w:pPr>
              <w:rPr>
                <w:b/>
              </w:rPr>
            </w:pPr>
            <w:r>
              <w:t xml:space="preserve">Full name, email address, contact </w:t>
            </w:r>
            <w:r w:rsidRPr="00D149C0">
              <w:t>telephone number(s), home address,</w:t>
            </w:r>
            <w:r w:rsidRPr="00D149C0">
              <w:rPr>
                <w:b/>
              </w:rPr>
              <w:t xml:space="preserve"> </w:t>
            </w:r>
            <w:r w:rsidRPr="00D149C0">
              <w:t>date of birth and</w:t>
            </w:r>
            <w:r w:rsidRPr="00D149C0">
              <w:rPr>
                <w:b/>
              </w:rPr>
              <w:t xml:space="preserve"> </w:t>
            </w:r>
            <w:r w:rsidRPr="00D149C0">
              <w:t>job title</w:t>
            </w:r>
          </w:p>
          <w:p w14:paraId="471EAD2C" w14:textId="77777777" w:rsidR="006A620C" w:rsidRDefault="006A620C" w:rsidP="006A620C">
            <w:pPr>
              <w:rPr>
                <w:b/>
              </w:rPr>
            </w:pPr>
          </w:p>
          <w:p w14:paraId="7EE638D6" w14:textId="77777777" w:rsidR="006A620C" w:rsidRDefault="006A620C" w:rsidP="006A620C">
            <w:r>
              <w:t>Data about the services we have been asked to provide or have provided to you</w:t>
            </w:r>
          </w:p>
          <w:p w14:paraId="611F715C" w14:textId="77777777" w:rsidR="006A620C" w:rsidRDefault="006A620C" w:rsidP="00CF4823"/>
        </w:tc>
        <w:tc>
          <w:tcPr>
            <w:tcW w:w="3369" w:type="dxa"/>
          </w:tcPr>
          <w:p w14:paraId="0E4CCDF0" w14:textId="77777777" w:rsidR="006A620C" w:rsidRDefault="006A620C" w:rsidP="006A620C">
            <w:pPr>
              <w:pStyle w:val="Level2"/>
              <w:numPr>
                <w:ilvl w:val="0"/>
                <w:numId w:val="0"/>
              </w:numPr>
            </w:pPr>
            <w:r>
              <w:lastRenderedPageBreak/>
              <w:t>Performance of a contract, or the potential performance of a contract, with you</w:t>
            </w:r>
          </w:p>
          <w:p w14:paraId="338518CD" w14:textId="77777777" w:rsidR="006A620C" w:rsidRDefault="006A620C" w:rsidP="006A620C">
            <w:pPr>
              <w:pStyle w:val="Level2"/>
              <w:numPr>
                <w:ilvl w:val="0"/>
                <w:numId w:val="0"/>
              </w:numPr>
            </w:pPr>
            <w:r>
              <w:t xml:space="preserve">Necessary for our legitimate interests (to facilitate the provision of services to you, for </w:t>
            </w:r>
            <w:r>
              <w:lastRenderedPageBreak/>
              <w:t xml:space="preserve">running our business and for administrative purposes) </w:t>
            </w:r>
          </w:p>
        </w:tc>
      </w:tr>
      <w:tr w:rsidR="00EA2E52" w14:paraId="34FC9E81" w14:textId="77777777" w:rsidTr="006A620C">
        <w:tc>
          <w:tcPr>
            <w:tcW w:w="2660" w:type="dxa"/>
          </w:tcPr>
          <w:p w14:paraId="0CA61535" w14:textId="77777777" w:rsidR="00EA2E52" w:rsidRDefault="00EA2E52" w:rsidP="001978E8">
            <w:r>
              <w:lastRenderedPageBreak/>
              <w:t xml:space="preserve">Where you work for or represent a </w:t>
            </w:r>
            <w:proofErr w:type="gramStart"/>
            <w:r>
              <w:t>third party</w:t>
            </w:r>
            <w:proofErr w:type="gramEnd"/>
            <w:r>
              <w:t xml:space="preserve"> supplier, for you to provide us </w:t>
            </w:r>
            <w:r w:rsidR="004D0868">
              <w:t xml:space="preserve">or our clients </w:t>
            </w:r>
            <w:r>
              <w:t xml:space="preserve">with your services </w:t>
            </w:r>
          </w:p>
          <w:p w14:paraId="5A885085" w14:textId="77777777" w:rsidR="00EA2E52" w:rsidRDefault="00EA2E52" w:rsidP="001978E8"/>
        </w:tc>
        <w:tc>
          <w:tcPr>
            <w:tcW w:w="3260" w:type="dxa"/>
          </w:tcPr>
          <w:p w14:paraId="3A85D5FC" w14:textId="0C5BECDA" w:rsidR="00EA2E52" w:rsidRPr="00D149C0" w:rsidRDefault="004D0868" w:rsidP="00CF4823">
            <w:pPr>
              <w:rPr>
                <w:b/>
              </w:rPr>
            </w:pPr>
            <w:r w:rsidRPr="00D149C0">
              <w:t>Full name, email address, contact telephone number and job title</w:t>
            </w:r>
          </w:p>
        </w:tc>
        <w:tc>
          <w:tcPr>
            <w:tcW w:w="3369" w:type="dxa"/>
          </w:tcPr>
          <w:p w14:paraId="3B6EEBF4" w14:textId="77777777" w:rsidR="00EA2E52" w:rsidRDefault="00EA2E52" w:rsidP="00EA2E52">
            <w:pPr>
              <w:pStyle w:val="Level2"/>
              <w:numPr>
                <w:ilvl w:val="0"/>
                <w:numId w:val="0"/>
              </w:numPr>
            </w:pPr>
            <w:r>
              <w:t>Performance of a contract, or the potential performance of a contract, with you</w:t>
            </w:r>
          </w:p>
          <w:p w14:paraId="295ECD74" w14:textId="77777777" w:rsidR="00EA2E52" w:rsidRDefault="00EA2E52" w:rsidP="004D0868">
            <w:pPr>
              <w:pStyle w:val="Level2"/>
              <w:numPr>
                <w:ilvl w:val="0"/>
                <w:numId w:val="0"/>
              </w:numPr>
            </w:pPr>
            <w:r>
              <w:t>Necessary for our legitimate interests (to facilitate the provision of services</w:t>
            </w:r>
            <w:r w:rsidR="004D0868">
              <w:t xml:space="preserve"> to us and our clients</w:t>
            </w:r>
            <w:r>
              <w:t>, for running our business and for administrative purposes)</w:t>
            </w:r>
          </w:p>
        </w:tc>
      </w:tr>
      <w:tr w:rsidR="00CF4823" w14:paraId="3A64C7AB" w14:textId="77777777" w:rsidTr="006A620C">
        <w:tc>
          <w:tcPr>
            <w:tcW w:w="2660" w:type="dxa"/>
          </w:tcPr>
          <w:p w14:paraId="5A5979A7" w14:textId="77777777" w:rsidR="00CF4823" w:rsidRDefault="00CF4823" w:rsidP="001978E8">
            <w:r>
              <w:t>To provide information to you about services that might interest you</w:t>
            </w:r>
          </w:p>
          <w:p w14:paraId="359CDDC0" w14:textId="77777777" w:rsidR="00CF4823" w:rsidRPr="00CF4823" w:rsidRDefault="00CF4823" w:rsidP="001978E8"/>
        </w:tc>
        <w:tc>
          <w:tcPr>
            <w:tcW w:w="3260" w:type="dxa"/>
          </w:tcPr>
          <w:p w14:paraId="5DF3DFAC" w14:textId="77777777" w:rsidR="00CF4823" w:rsidRDefault="0090546A" w:rsidP="00CF4823">
            <w:r>
              <w:t>Full name and email address</w:t>
            </w:r>
          </w:p>
          <w:p w14:paraId="6FD8A9EA" w14:textId="77777777" w:rsidR="00A573BE" w:rsidRDefault="00A573BE" w:rsidP="00CF4823"/>
          <w:p w14:paraId="65FB6D71" w14:textId="5E0372E0" w:rsidR="00A573BE" w:rsidRDefault="00A573BE" w:rsidP="00A573BE">
            <w:pPr>
              <w:rPr>
                <w:b/>
              </w:rPr>
            </w:pPr>
            <w:r w:rsidRPr="00D149C0">
              <w:t>Marketing preferences</w:t>
            </w:r>
          </w:p>
          <w:p w14:paraId="79A27691" w14:textId="77777777" w:rsidR="00A573BE" w:rsidRDefault="00A573BE" w:rsidP="00CF4823"/>
          <w:p w14:paraId="68AB95CE" w14:textId="77777777" w:rsidR="0090546A" w:rsidRDefault="0090546A" w:rsidP="00CF4823">
            <w:r>
              <w:t>Social media information</w:t>
            </w:r>
          </w:p>
        </w:tc>
        <w:tc>
          <w:tcPr>
            <w:tcW w:w="3369" w:type="dxa"/>
          </w:tcPr>
          <w:p w14:paraId="199EE6DD" w14:textId="77777777" w:rsidR="00A573BE" w:rsidRDefault="00A573BE" w:rsidP="00A573BE">
            <w:pPr>
              <w:pStyle w:val="Level2"/>
              <w:numPr>
                <w:ilvl w:val="0"/>
                <w:numId w:val="0"/>
              </w:numPr>
            </w:pPr>
            <w:r>
              <w:t xml:space="preserve">Necessary for our legitimate interests (to develop and grow our business) </w:t>
            </w:r>
          </w:p>
          <w:p w14:paraId="000B7CC3" w14:textId="77777777" w:rsidR="00CF4823" w:rsidRDefault="00A573BE" w:rsidP="00A573BE">
            <w:r>
              <w:t>Consent (for email direct marketing)</w:t>
            </w:r>
          </w:p>
          <w:p w14:paraId="53BDFB76" w14:textId="77777777" w:rsidR="00855B13" w:rsidRPr="00855B13" w:rsidRDefault="00855B13" w:rsidP="00A573BE">
            <w:pPr>
              <w:rPr>
                <w:b/>
              </w:rPr>
            </w:pPr>
          </w:p>
        </w:tc>
      </w:tr>
      <w:tr w:rsidR="00CF4823" w14:paraId="10CCDE6F" w14:textId="77777777" w:rsidTr="006A620C">
        <w:tc>
          <w:tcPr>
            <w:tcW w:w="2660" w:type="dxa"/>
          </w:tcPr>
          <w:p w14:paraId="474CBE84" w14:textId="77777777" w:rsidR="00CF4823" w:rsidRDefault="00CF4823" w:rsidP="00EA2E52">
            <w:pPr>
              <w:jc w:val="left"/>
            </w:pPr>
            <w:r>
              <w:t>To administer and protect our business and website (</w:t>
            </w:r>
            <w:r w:rsidR="00EA2E52">
              <w:t>e.g.</w:t>
            </w:r>
            <w:r>
              <w:t>, troubleshooting, data analysis, testing, system maintenance, support, reporting and hosting of data)</w:t>
            </w:r>
          </w:p>
          <w:p w14:paraId="6635AE29" w14:textId="77777777" w:rsidR="00CF4823" w:rsidRPr="00CF4823" w:rsidRDefault="00CF4823" w:rsidP="00EA2E52">
            <w:pPr>
              <w:jc w:val="left"/>
            </w:pPr>
          </w:p>
        </w:tc>
        <w:tc>
          <w:tcPr>
            <w:tcW w:w="3260" w:type="dxa"/>
          </w:tcPr>
          <w:p w14:paraId="34673D6D" w14:textId="1ED507AD" w:rsidR="00A573BE" w:rsidRPr="00D149C0" w:rsidRDefault="00A573BE" w:rsidP="00A573BE">
            <w:pPr>
              <w:rPr>
                <w:b/>
              </w:rPr>
            </w:pPr>
            <w:r w:rsidRPr="00D149C0">
              <w:t>Full name, email address, contact telephone number(s), home address,</w:t>
            </w:r>
            <w:r w:rsidRPr="00D149C0">
              <w:rPr>
                <w:b/>
              </w:rPr>
              <w:t xml:space="preserve"> </w:t>
            </w:r>
            <w:r w:rsidRPr="00D149C0">
              <w:t>date of birth and</w:t>
            </w:r>
            <w:r w:rsidRPr="00D149C0">
              <w:rPr>
                <w:b/>
              </w:rPr>
              <w:t xml:space="preserve"> </w:t>
            </w:r>
            <w:r w:rsidRPr="00D149C0">
              <w:t>job title</w:t>
            </w:r>
          </w:p>
          <w:p w14:paraId="77AC52F7" w14:textId="77777777" w:rsidR="00A573BE" w:rsidRPr="00D149C0" w:rsidRDefault="00A573BE" w:rsidP="00A573BE"/>
          <w:p w14:paraId="28F7BBCD" w14:textId="77777777" w:rsidR="00A573BE" w:rsidRPr="00D149C0" w:rsidRDefault="00A573BE" w:rsidP="00A573BE">
            <w:r w:rsidRPr="00D149C0">
              <w:t>Data about the services we have been asked to provide or have provided to you</w:t>
            </w:r>
          </w:p>
          <w:p w14:paraId="42EC7ADE" w14:textId="77777777" w:rsidR="00A573BE" w:rsidRPr="00D149C0" w:rsidRDefault="00A573BE" w:rsidP="00A573BE"/>
          <w:p w14:paraId="053276DC" w14:textId="77777777" w:rsidR="00A573BE" w:rsidRPr="00D149C0" w:rsidRDefault="00A573BE" w:rsidP="00A573BE">
            <w:r w:rsidRPr="00D149C0">
              <w:t>Debit and/or credit card details and details of the payments you have made</w:t>
            </w:r>
          </w:p>
          <w:p w14:paraId="7C069216" w14:textId="77777777" w:rsidR="00A573BE" w:rsidRPr="00D149C0" w:rsidRDefault="00A573BE" w:rsidP="00A573BE"/>
          <w:p w14:paraId="231F50BA" w14:textId="426414A4" w:rsidR="00A573BE" w:rsidRPr="00D149C0" w:rsidRDefault="00A573BE" w:rsidP="00A573BE">
            <w:r w:rsidRPr="00D149C0">
              <w:t>Identification documents, such as a copy of your passport or driving licence and utility bills</w:t>
            </w:r>
          </w:p>
          <w:p w14:paraId="0368B76E" w14:textId="77777777" w:rsidR="00CF4823" w:rsidRPr="00D149C0" w:rsidRDefault="00CF4823" w:rsidP="00CF4823"/>
          <w:p w14:paraId="6351B1DA" w14:textId="14789F23" w:rsidR="0090546A" w:rsidRPr="00D149C0" w:rsidRDefault="0090546A" w:rsidP="00CF4823">
            <w:pPr>
              <w:rPr>
                <w:b/>
                <w:sz w:val="24"/>
              </w:rPr>
            </w:pPr>
            <w:r w:rsidRPr="00D149C0">
              <w:t>Internet browser, operating device and application identifiers, IP address and geo-location information, access times and dates, referring and exit pages, URLs, clickstream data, search items, pages viewed and time spent on pages</w:t>
            </w:r>
          </w:p>
          <w:p w14:paraId="5020EF8E" w14:textId="77777777" w:rsidR="0090546A" w:rsidRPr="00D149C0" w:rsidRDefault="0090546A" w:rsidP="00CF4823"/>
        </w:tc>
        <w:tc>
          <w:tcPr>
            <w:tcW w:w="3369" w:type="dxa"/>
          </w:tcPr>
          <w:p w14:paraId="1A9301FD" w14:textId="77777777" w:rsidR="00CF4823" w:rsidRDefault="00A573BE" w:rsidP="00CF4823">
            <w:r>
              <w:t>Necessary for our legitimate interests (for running our business, provision of administration and IT services, network security, to prevent fraud and in the context of a business reorganisation or group restructuring).</w:t>
            </w:r>
          </w:p>
          <w:p w14:paraId="14C013DD" w14:textId="77777777" w:rsidR="00A573BE" w:rsidRDefault="00A573BE" w:rsidP="00CF4823"/>
          <w:p w14:paraId="27C6CDAB" w14:textId="77777777" w:rsidR="00A573BE" w:rsidRDefault="00A573BE" w:rsidP="00CF4823">
            <w:r>
              <w:t>Necessary to comply with our legal obligations</w:t>
            </w:r>
          </w:p>
        </w:tc>
      </w:tr>
      <w:tr w:rsidR="00CF4823" w14:paraId="25CD341C" w14:textId="77777777" w:rsidTr="006A620C">
        <w:tc>
          <w:tcPr>
            <w:tcW w:w="2660" w:type="dxa"/>
          </w:tcPr>
          <w:p w14:paraId="1E7DFC7A" w14:textId="77777777" w:rsidR="00CF4823" w:rsidRDefault="00CF4823" w:rsidP="00EA2E52">
            <w:pPr>
              <w:jc w:val="left"/>
            </w:pPr>
            <w:r>
              <w:t>To comply with requirements imposed by law or any court order (for example to verify your identity and to prevent or detect fraud)</w:t>
            </w:r>
          </w:p>
          <w:p w14:paraId="624B97FB" w14:textId="77777777" w:rsidR="00CF4823" w:rsidRPr="00CF4823" w:rsidRDefault="00CF4823" w:rsidP="00EA2E52">
            <w:pPr>
              <w:jc w:val="left"/>
            </w:pPr>
          </w:p>
        </w:tc>
        <w:tc>
          <w:tcPr>
            <w:tcW w:w="3260" w:type="dxa"/>
          </w:tcPr>
          <w:p w14:paraId="091252DA" w14:textId="5FDF7649" w:rsidR="00A573BE" w:rsidRPr="00D149C0" w:rsidRDefault="00A573BE" w:rsidP="00A573BE">
            <w:pPr>
              <w:rPr>
                <w:b/>
              </w:rPr>
            </w:pPr>
            <w:r>
              <w:lastRenderedPageBreak/>
              <w:t xml:space="preserve">Full name, email address, contact </w:t>
            </w:r>
            <w:r w:rsidRPr="00D149C0">
              <w:t>telephone number(s), home address,</w:t>
            </w:r>
            <w:r w:rsidRPr="00D149C0">
              <w:rPr>
                <w:b/>
              </w:rPr>
              <w:t xml:space="preserve"> </w:t>
            </w:r>
            <w:r w:rsidRPr="00D149C0">
              <w:t>date of birth and</w:t>
            </w:r>
            <w:r w:rsidRPr="00D149C0">
              <w:rPr>
                <w:b/>
              </w:rPr>
              <w:t xml:space="preserve"> </w:t>
            </w:r>
            <w:r w:rsidRPr="00D149C0">
              <w:t>job title</w:t>
            </w:r>
          </w:p>
          <w:p w14:paraId="1F01206E" w14:textId="77777777" w:rsidR="00A573BE" w:rsidRPr="00D149C0" w:rsidRDefault="00A573BE" w:rsidP="00A573BE"/>
          <w:p w14:paraId="0945EE63" w14:textId="77777777" w:rsidR="00A573BE" w:rsidRPr="00D149C0" w:rsidRDefault="00A573BE" w:rsidP="00A573BE">
            <w:r w:rsidRPr="00D149C0">
              <w:lastRenderedPageBreak/>
              <w:t>Data about the services we have been asked to provide or have provided to you</w:t>
            </w:r>
          </w:p>
          <w:p w14:paraId="5AD6F7F2" w14:textId="77777777" w:rsidR="00A573BE" w:rsidRPr="00D149C0" w:rsidRDefault="00A573BE" w:rsidP="00A573BE"/>
          <w:p w14:paraId="03F2F0A9" w14:textId="77777777" w:rsidR="00A573BE" w:rsidRPr="00D149C0" w:rsidRDefault="00A573BE" w:rsidP="00A573BE">
            <w:r w:rsidRPr="00D149C0">
              <w:t>Debit and/or credit card details and details of the payments you have made</w:t>
            </w:r>
          </w:p>
          <w:p w14:paraId="1A072C88" w14:textId="77777777" w:rsidR="00A573BE" w:rsidRPr="00D149C0" w:rsidRDefault="00A573BE" w:rsidP="00A573BE"/>
          <w:p w14:paraId="726D300D" w14:textId="1BD44F85" w:rsidR="00A573BE" w:rsidRPr="00D149C0" w:rsidRDefault="00A573BE" w:rsidP="00A573BE">
            <w:r w:rsidRPr="00D149C0">
              <w:t>Marketing preferences</w:t>
            </w:r>
          </w:p>
          <w:p w14:paraId="3AFB601B" w14:textId="77777777" w:rsidR="00D149C0" w:rsidRPr="00D149C0" w:rsidRDefault="00D149C0" w:rsidP="00A573BE"/>
          <w:p w14:paraId="61D949F9" w14:textId="78C174BF" w:rsidR="00CF4823" w:rsidRDefault="00A573BE" w:rsidP="00CF4823">
            <w:r w:rsidRPr="00D149C0">
              <w:t>Identification documents, such as a copy of your passport or driving licence and utility bills</w:t>
            </w:r>
          </w:p>
        </w:tc>
        <w:tc>
          <w:tcPr>
            <w:tcW w:w="3369" w:type="dxa"/>
          </w:tcPr>
          <w:p w14:paraId="67F7BAFC" w14:textId="77777777" w:rsidR="00CF4823" w:rsidRDefault="00A573BE" w:rsidP="00CF4823">
            <w:r>
              <w:lastRenderedPageBreak/>
              <w:t>Necessary to comply with our legal obligations</w:t>
            </w:r>
          </w:p>
        </w:tc>
      </w:tr>
    </w:tbl>
    <w:p w14:paraId="4C54D27D" w14:textId="77777777" w:rsidR="00CF4823" w:rsidRPr="00CF4823" w:rsidRDefault="00CF4823" w:rsidP="00074573"/>
    <w:p w14:paraId="6D1BE7B7" w14:textId="77777777" w:rsidR="00CF4823" w:rsidRDefault="00F83AEF" w:rsidP="00074573">
      <w:r>
        <w:t>Where we need to process your personal data by law, or under the terms of a contract we have with you, and you fail to provide that data when requested, we may not be able to perform the contract we have or are trying to enter into with you.  This means that we may not be able to provide you with the information or services you require.  We will let you know if this is the case at the time.</w:t>
      </w:r>
    </w:p>
    <w:p w14:paraId="62953D4E" w14:textId="77777777" w:rsidR="00F83AEF" w:rsidRDefault="00F83AEF" w:rsidP="00074573"/>
    <w:p w14:paraId="125DD3D9" w14:textId="77777777" w:rsidR="00F83AEF" w:rsidRDefault="00F83AEF" w:rsidP="00074573">
      <w:r>
        <w:t>We may process your personal data for a different purpose than that listed above, and without your consent, where it is necessary for us to comply with our legal obligations.</w:t>
      </w:r>
    </w:p>
    <w:p w14:paraId="3494DEA2" w14:textId="77777777" w:rsidR="00F83AEF" w:rsidRDefault="00F83AEF" w:rsidP="00074573"/>
    <w:p w14:paraId="4E2DCC89" w14:textId="77777777" w:rsidR="00F83AEF" w:rsidRPr="00F83AEF" w:rsidRDefault="00F83AEF" w:rsidP="00074573">
      <w:r>
        <w:t>If you would like further information about the specific lawful basis for our processing of your personal data, please get in touch with us.</w:t>
      </w:r>
    </w:p>
    <w:p w14:paraId="4E0C7BE2" w14:textId="77777777" w:rsidR="00F83AEF" w:rsidRDefault="00F83AEF" w:rsidP="00074573">
      <w:pPr>
        <w:rPr>
          <w:b/>
        </w:rPr>
      </w:pPr>
    </w:p>
    <w:p w14:paraId="4FF97E51" w14:textId="77777777" w:rsidR="00F83AEF" w:rsidRDefault="00F83AEF" w:rsidP="00074573">
      <w:pPr>
        <w:rPr>
          <w:b/>
          <w:i/>
        </w:rPr>
      </w:pPr>
      <w:r>
        <w:rPr>
          <w:b/>
          <w:i/>
        </w:rPr>
        <w:t>Marketing</w:t>
      </w:r>
    </w:p>
    <w:p w14:paraId="316FD4E0" w14:textId="77777777" w:rsidR="00F83AEF" w:rsidRDefault="00F83AEF" w:rsidP="00074573">
      <w:pPr>
        <w:rPr>
          <w:b/>
          <w:i/>
        </w:rPr>
      </w:pPr>
    </w:p>
    <w:p w14:paraId="2A465AFC" w14:textId="77777777" w:rsidR="00F83AEF" w:rsidRDefault="00F83AEF" w:rsidP="00074573">
      <w:r>
        <w:t xml:space="preserve">We may process your personal data for marketing purposes if you have signed up to our mailing list and you have not opted-out of receiving the communication.  We send these marketing communications by email.  </w:t>
      </w:r>
    </w:p>
    <w:p w14:paraId="681D4591" w14:textId="77777777" w:rsidR="00F83AEF" w:rsidRDefault="00F83AEF" w:rsidP="00074573"/>
    <w:p w14:paraId="4602CB94" w14:textId="77777777" w:rsidR="00F83AEF" w:rsidRDefault="00F83AEF" w:rsidP="00074573">
      <w:r>
        <w:t xml:space="preserve">If you no longer want to receive marketing </w:t>
      </w:r>
      <w:r w:rsidR="00C138C8">
        <w:t>communications</w:t>
      </w:r>
      <w:r>
        <w:t xml:space="preserve"> from us you can change your mind at any time by:</w:t>
      </w:r>
    </w:p>
    <w:p w14:paraId="7448C8ED" w14:textId="77777777" w:rsidR="001978E8" w:rsidRDefault="001978E8" w:rsidP="00074573"/>
    <w:p w14:paraId="275115F9" w14:textId="77777777" w:rsidR="00F83AEF" w:rsidRDefault="00F83AEF" w:rsidP="00F83AEF">
      <w:pPr>
        <w:pStyle w:val="ListParagraph"/>
        <w:numPr>
          <w:ilvl w:val="0"/>
          <w:numId w:val="22"/>
        </w:numPr>
      </w:pPr>
      <w:r>
        <w:t xml:space="preserve">clicking the unsubscribe link on the </w:t>
      </w:r>
      <w:r w:rsidR="00C138C8">
        <w:t xml:space="preserve">email </w:t>
      </w:r>
      <w:r>
        <w:t>you receive; or</w:t>
      </w:r>
    </w:p>
    <w:p w14:paraId="6CC4BE42" w14:textId="77777777" w:rsidR="00F83AEF" w:rsidRDefault="00F83AEF" w:rsidP="00F83AEF">
      <w:pPr>
        <w:pStyle w:val="ListParagraph"/>
      </w:pPr>
    </w:p>
    <w:p w14:paraId="52C3CAC8" w14:textId="77777777" w:rsidR="00F83AEF" w:rsidRDefault="00F83AEF" w:rsidP="00F83AEF">
      <w:pPr>
        <w:pStyle w:val="ListParagraph"/>
        <w:numPr>
          <w:ilvl w:val="0"/>
          <w:numId w:val="22"/>
        </w:numPr>
      </w:pPr>
      <w:r>
        <w:t>contact</w:t>
      </w:r>
      <w:r w:rsidR="00C138C8">
        <w:t>ing</w:t>
      </w:r>
      <w:r>
        <w:t xml:space="preserve"> us using the details in this Privacy Policy.</w:t>
      </w:r>
    </w:p>
    <w:p w14:paraId="3C474E92" w14:textId="77777777" w:rsidR="00F83AEF" w:rsidRDefault="00F83AEF" w:rsidP="00F83AEF"/>
    <w:p w14:paraId="169E10CE" w14:textId="77777777" w:rsidR="00F83AEF" w:rsidRPr="00F83AEF" w:rsidRDefault="00F83AEF" w:rsidP="00F83AEF">
      <w:r>
        <w:t>If you opt-out of receiving marketing communications we may still process your personal data in order to fulfil our contract with you and in accordance with our legal, accountancy and regulatory obligations.</w:t>
      </w:r>
    </w:p>
    <w:p w14:paraId="48F7798A" w14:textId="77777777" w:rsidR="00F83AEF" w:rsidRDefault="00F83AEF" w:rsidP="00074573">
      <w:pPr>
        <w:rPr>
          <w:b/>
        </w:rPr>
      </w:pPr>
    </w:p>
    <w:p w14:paraId="58FE80A4" w14:textId="77777777" w:rsidR="00F83AEF" w:rsidRDefault="00F83AEF" w:rsidP="00074573">
      <w:pPr>
        <w:rPr>
          <w:b/>
          <w:i/>
        </w:rPr>
      </w:pPr>
      <w:r>
        <w:rPr>
          <w:b/>
          <w:i/>
        </w:rPr>
        <w:t>Our website and cookies</w:t>
      </w:r>
    </w:p>
    <w:p w14:paraId="369A07CB" w14:textId="77777777" w:rsidR="00F83AEF" w:rsidRDefault="00F83AEF" w:rsidP="00074573">
      <w:pPr>
        <w:rPr>
          <w:b/>
          <w:i/>
        </w:rPr>
      </w:pPr>
    </w:p>
    <w:p w14:paraId="4E29C605" w14:textId="77777777" w:rsidR="00140D45" w:rsidRDefault="00140D45" w:rsidP="00140D45">
      <w:r>
        <w:t>Our website may automatically collect data about how you use our services in order to help us improve future functionality.  This may include personal data.</w:t>
      </w:r>
    </w:p>
    <w:p w14:paraId="339E8E66" w14:textId="77777777" w:rsidR="00140D45" w:rsidRDefault="00140D45" w:rsidP="00140D45"/>
    <w:p w14:paraId="64C9BE10" w14:textId="77777777" w:rsidR="00F83AEF" w:rsidRDefault="00F83AEF" w:rsidP="00074573">
      <w:r>
        <w:t>Our website may include links to third-party websites, content, plug-ins or applications that allow third parties to collect or share your personal data.  We have no control over the processing activities of these third-party websites.  When you leave our website, please read the privacy policy of each website you visit.</w:t>
      </w:r>
    </w:p>
    <w:p w14:paraId="2A8D51F1" w14:textId="77777777" w:rsidR="001978E8" w:rsidRDefault="001978E8" w:rsidP="00074573">
      <w:pPr>
        <w:rPr>
          <w:b/>
        </w:rPr>
      </w:pPr>
    </w:p>
    <w:p w14:paraId="0A8D5422" w14:textId="5AED6538" w:rsidR="00760032" w:rsidRDefault="00760032" w:rsidP="00074573">
      <w:pPr>
        <w:rPr>
          <w:b/>
        </w:rPr>
      </w:pPr>
      <w:r>
        <w:rPr>
          <w:b/>
        </w:rPr>
        <w:t>What do</w:t>
      </w:r>
      <w:r w:rsidR="003B2F9C">
        <w:rPr>
          <w:b/>
        </w:rPr>
        <w:t xml:space="preserve">es Zeloof LLP </w:t>
      </w:r>
      <w:r>
        <w:rPr>
          <w:b/>
        </w:rPr>
        <w:t>do with my personal data?</w:t>
      </w:r>
    </w:p>
    <w:p w14:paraId="6AE15E10" w14:textId="77777777" w:rsidR="00760032" w:rsidRDefault="00760032" w:rsidP="00074573">
      <w:pPr>
        <w:rPr>
          <w:b/>
        </w:rPr>
      </w:pPr>
    </w:p>
    <w:p w14:paraId="62E2711D" w14:textId="77777777" w:rsidR="00760032" w:rsidRDefault="00760032" w:rsidP="00074573">
      <w:r>
        <w:t>We use your personal data for the purposes set out above.  This might mean that we have to share your personal data with third parties, including:</w:t>
      </w:r>
    </w:p>
    <w:p w14:paraId="241A558E" w14:textId="77777777" w:rsidR="00140D45" w:rsidRDefault="00140D45" w:rsidP="00074573"/>
    <w:p w14:paraId="2150F145" w14:textId="77777777" w:rsidR="00760032" w:rsidRDefault="00F05E46" w:rsidP="00760032">
      <w:pPr>
        <w:pStyle w:val="ListParagraph"/>
        <w:numPr>
          <w:ilvl w:val="0"/>
          <w:numId w:val="23"/>
        </w:numPr>
      </w:pPr>
      <w:r>
        <w:t>S</w:t>
      </w:r>
      <w:r w:rsidR="00760032">
        <w:t>ervice provide</w:t>
      </w:r>
      <w:r w:rsidR="00977D4F">
        <w:t>r</w:t>
      </w:r>
      <w:r w:rsidR="00760032">
        <w:t xml:space="preserve">s who act as processors on our behalf </w:t>
      </w:r>
      <w:r w:rsidR="009F6703">
        <w:t xml:space="preserve">or controllers in their own right, </w:t>
      </w:r>
      <w:r w:rsidR="00760032">
        <w:t>in order to provide services</w:t>
      </w:r>
      <w:r w:rsidR="006A620C">
        <w:t xml:space="preserve"> to you</w:t>
      </w:r>
      <w:r w:rsidR="00140D45">
        <w:t>.  This includes, in particular:</w:t>
      </w:r>
    </w:p>
    <w:p w14:paraId="6C8B6F66" w14:textId="77777777" w:rsidR="003B2F9C" w:rsidRDefault="003B2F9C" w:rsidP="00140D45">
      <w:pPr>
        <w:pStyle w:val="ListParagraph"/>
        <w:numPr>
          <w:ilvl w:val="1"/>
          <w:numId w:val="23"/>
        </w:numPr>
      </w:pPr>
      <w:proofErr w:type="spellStart"/>
      <w:r>
        <w:rPr>
          <w:i/>
        </w:rPr>
        <w:t>Trusec</w:t>
      </w:r>
      <w:proofErr w:type="spellEnd"/>
      <w:r>
        <w:rPr>
          <w:i/>
        </w:rPr>
        <w:t xml:space="preserve"> Security Limited </w:t>
      </w:r>
      <w:r w:rsidR="00140D45">
        <w:t>–</w:t>
      </w:r>
      <w:r w:rsidR="006A620C">
        <w:t xml:space="preserve"> </w:t>
      </w:r>
      <w:r>
        <w:t>a</w:t>
      </w:r>
      <w:r w:rsidR="002130B3">
        <w:t xml:space="preserve"> </w:t>
      </w:r>
      <w:r w:rsidR="00140D45">
        <w:t xml:space="preserve">company that </w:t>
      </w:r>
      <w:r>
        <w:t xml:space="preserve">provides security services on the Truman Brewery site. </w:t>
      </w:r>
    </w:p>
    <w:p w14:paraId="43CBB143" w14:textId="2C45577F" w:rsidR="00140D45" w:rsidRDefault="003B2F9C" w:rsidP="00140D45">
      <w:pPr>
        <w:pStyle w:val="ListParagraph"/>
        <w:numPr>
          <w:ilvl w:val="1"/>
          <w:numId w:val="23"/>
        </w:numPr>
      </w:pPr>
      <w:proofErr w:type="spellStart"/>
      <w:r w:rsidRPr="003B2F9C">
        <w:rPr>
          <w:i/>
        </w:rPr>
        <w:t>Trutec</w:t>
      </w:r>
      <w:proofErr w:type="spellEnd"/>
      <w:r w:rsidRPr="003B2F9C">
        <w:rPr>
          <w:i/>
        </w:rPr>
        <w:t xml:space="preserve"> Services Limited </w:t>
      </w:r>
      <w:r w:rsidRPr="003B2F9C">
        <w:t>-</w:t>
      </w:r>
      <w:r>
        <w:t xml:space="preserve"> a company that provides IT services within the Truman Brewery site. </w:t>
      </w:r>
    </w:p>
    <w:p w14:paraId="3C1018DB" w14:textId="702A9CC9" w:rsidR="00DB32CA" w:rsidRDefault="00DB32CA" w:rsidP="00140D45">
      <w:pPr>
        <w:pStyle w:val="ListParagraph"/>
        <w:numPr>
          <w:ilvl w:val="1"/>
          <w:numId w:val="23"/>
        </w:numPr>
      </w:pPr>
      <w:r>
        <w:rPr>
          <w:i/>
        </w:rPr>
        <w:t xml:space="preserve">Brevo </w:t>
      </w:r>
      <w:r>
        <w:t xml:space="preserve">– the Truman Brewery newsletter is managed and sent via Brevo. </w:t>
      </w:r>
    </w:p>
    <w:p w14:paraId="785C27BC" w14:textId="77777777" w:rsidR="00760032" w:rsidRDefault="00F05E46" w:rsidP="00760032">
      <w:pPr>
        <w:pStyle w:val="ListParagraph"/>
        <w:numPr>
          <w:ilvl w:val="0"/>
          <w:numId w:val="23"/>
        </w:numPr>
      </w:pPr>
      <w:r>
        <w:t>O</w:t>
      </w:r>
      <w:r w:rsidR="00760032">
        <w:t>ur professional advisers, such</w:t>
      </w:r>
      <w:r>
        <w:t xml:space="preserve"> as our auditors and solicitors.</w:t>
      </w:r>
    </w:p>
    <w:p w14:paraId="026D53AF" w14:textId="77777777" w:rsidR="00140D45" w:rsidRDefault="00140D45" w:rsidP="00140D45">
      <w:pPr>
        <w:pStyle w:val="ListParagraph"/>
      </w:pPr>
    </w:p>
    <w:p w14:paraId="373001C5" w14:textId="77777777" w:rsidR="00760032" w:rsidRDefault="00F05E46" w:rsidP="00760032">
      <w:pPr>
        <w:pStyle w:val="ListParagraph"/>
        <w:numPr>
          <w:ilvl w:val="0"/>
          <w:numId w:val="23"/>
        </w:numPr>
      </w:pPr>
      <w:r>
        <w:t>I</w:t>
      </w:r>
      <w:r w:rsidR="00760032">
        <w:t xml:space="preserve">f we choose to restructure our </w:t>
      </w:r>
      <w:proofErr w:type="gramStart"/>
      <w:r w:rsidR="00760032">
        <w:t>business</w:t>
      </w:r>
      <w:proofErr w:type="gramEnd"/>
      <w:r w:rsidR="00760032">
        <w:t xml:space="preserve"> we may share your personal data with third parties who we choose to sell, transfer or merge parts of our business and assets with, or who we seek to acquire or merge with.  New owners of our business, unless they tell you otherwise, may use your personal data in the same way as set out in this Privacy Policy</w:t>
      </w:r>
      <w:r>
        <w:t>.</w:t>
      </w:r>
    </w:p>
    <w:p w14:paraId="47C0A7F4" w14:textId="77777777" w:rsidR="00760032" w:rsidRDefault="00760032" w:rsidP="00760032">
      <w:pPr>
        <w:pStyle w:val="ListParagraph"/>
      </w:pPr>
    </w:p>
    <w:p w14:paraId="44F80DC3" w14:textId="77777777" w:rsidR="00760032" w:rsidRDefault="00F05E46" w:rsidP="00760032">
      <w:pPr>
        <w:pStyle w:val="ListParagraph"/>
        <w:numPr>
          <w:ilvl w:val="0"/>
          <w:numId w:val="23"/>
        </w:numPr>
      </w:pPr>
      <w:r>
        <w:t>O</w:t>
      </w:r>
      <w:r w:rsidR="00760032">
        <w:t>ther legal, regulatory, judicial and law-enforcement agencies who we may need to share personal data with to comply with our legal obligations.</w:t>
      </w:r>
    </w:p>
    <w:p w14:paraId="7B34CEAC" w14:textId="77777777" w:rsidR="009F6703" w:rsidRDefault="009F6703" w:rsidP="009F6703">
      <w:pPr>
        <w:pStyle w:val="ListParagraph"/>
      </w:pPr>
    </w:p>
    <w:p w14:paraId="33E99EB6" w14:textId="77777777" w:rsidR="009F6703" w:rsidRDefault="009F6703" w:rsidP="009F6703">
      <w:pPr>
        <w:pStyle w:val="Level2"/>
        <w:numPr>
          <w:ilvl w:val="0"/>
          <w:numId w:val="0"/>
        </w:numPr>
      </w:pPr>
      <w:r>
        <w:t xml:space="preserve">These third parties are required to respect the security of your personal data and treat it in accordance with the law.  </w:t>
      </w:r>
    </w:p>
    <w:p w14:paraId="247A7A45" w14:textId="77777777" w:rsidR="00140D45" w:rsidRDefault="00140D45" w:rsidP="009F6703">
      <w:pPr>
        <w:pStyle w:val="Level2"/>
        <w:numPr>
          <w:ilvl w:val="0"/>
          <w:numId w:val="0"/>
        </w:numPr>
      </w:pPr>
      <w:r>
        <w:t>Some of the third parties may be based outside of the EEA.</w:t>
      </w:r>
    </w:p>
    <w:p w14:paraId="09B16DDB" w14:textId="77777777" w:rsidR="00A97229" w:rsidRDefault="00A97229" w:rsidP="00074573">
      <w:pPr>
        <w:rPr>
          <w:b/>
        </w:rPr>
      </w:pPr>
      <w:r>
        <w:rPr>
          <w:b/>
        </w:rPr>
        <w:t xml:space="preserve">Additional information about your </w:t>
      </w:r>
      <w:r w:rsidR="00F05E46">
        <w:rPr>
          <w:b/>
        </w:rPr>
        <w:t>personal data</w:t>
      </w:r>
    </w:p>
    <w:p w14:paraId="76D0144A" w14:textId="77777777" w:rsidR="00A97229" w:rsidRDefault="00A97229" w:rsidP="00074573">
      <w:pPr>
        <w:rPr>
          <w:b/>
        </w:rPr>
      </w:pPr>
    </w:p>
    <w:p w14:paraId="27A761C1" w14:textId="77777777" w:rsidR="00E42ECB" w:rsidRDefault="00E42ECB" w:rsidP="00074573">
      <w:pPr>
        <w:rPr>
          <w:b/>
          <w:i/>
        </w:rPr>
      </w:pPr>
      <w:r>
        <w:rPr>
          <w:b/>
          <w:i/>
        </w:rPr>
        <w:t>Transfers outside of the EEA</w:t>
      </w:r>
    </w:p>
    <w:p w14:paraId="5B5E0127" w14:textId="77777777" w:rsidR="00E42ECB" w:rsidRDefault="00E42ECB" w:rsidP="00074573">
      <w:pPr>
        <w:rPr>
          <w:b/>
          <w:i/>
        </w:rPr>
      </w:pPr>
    </w:p>
    <w:p w14:paraId="405F1F6B" w14:textId="77777777" w:rsidR="001978E8" w:rsidRDefault="001978E8" w:rsidP="001978E8">
      <w:pPr>
        <w:pStyle w:val="Level2"/>
        <w:numPr>
          <w:ilvl w:val="0"/>
          <w:numId w:val="0"/>
        </w:numPr>
        <w:adjustRightInd w:val="0"/>
        <w:outlineLvl w:val="1"/>
      </w:pPr>
      <w:r>
        <w:t>We may share your personal data with third parties that are based outside of the European Economic Area (</w:t>
      </w:r>
      <w:r>
        <w:rPr>
          <w:b/>
        </w:rPr>
        <w:t>EEA</w:t>
      </w:r>
      <w:r>
        <w:t>).  Whenever we transfer your personal data out of the EEA, we ensure a similar degree of protection is afforded to it by ensuring at least one of the following safeguards is implemented:</w:t>
      </w:r>
    </w:p>
    <w:p w14:paraId="1C451514" w14:textId="77777777" w:rsidR="001978E8" w:rsidRDefault="001978E8" w:rsidP="001978E8">
      <w:pPr>
        <w:pStyle w:val="Index3"/>
        <w:numPr>
          <w:ilvl w:val="0"/>
          <w:numId w:val="27"/>
        </w:numPr>
      </w:pPr>
      <w:r w:rsidRPr="00FE6F6E">
        <w:t>We may transfer your personal data to countries that have been deemed to provide an adequate level of protection for personal data by the European Commission.</w:t>
      </w:r>
    </w:p>
    <w:p w14:paraId="21466580" w14:textId="77777777" w:rsidR="001978E8" w:rsidRPr="001978E8" w:rsidRDefault="001978E8" w:rsidP="001978E8"/>
    <w:p w14:paraId="24B0B30C" w14:textId="77777777" w:rsidR="001978E8" w:rsidRDefault="001978E8" w:rsidP="001978E8">
      <w:pPr>
        <w:pStyle w:val="Index3"/>
        <w:numPr>
          <w:ilvl w:val="0"/>
          <w:numId w:val="27"/>
        </w:numPr>
      </w:pPr>
      <w:r w:rsidRPr="001978E8">
        <w:t>We may use specific contracts approved by the European Commission which give personal data the same protection it has in EEA.</w:t>
      </w:r>
    </w:p>
    <w:p w14:paraId="29D19B24" w14:textId="77777777" w:rsidR="001978E8" w:rsidRPr="001978E8" w:rsidRDefault="001978E8" w:rsidP="001978E8"/>
    <w:p w14:paraId="69398E5D" w14:textId="77777777" w:rsidR="001978E8" w:rsidRPr="001978E8" w:rsidRDefault="001978E8" w:rsidP="001978E8">
      <w:pPr>
        <w:pStyle w:val="Index3"/>
        <w:numPr>
          <w:ilvl w:val="0"/>
          <w:numId w:val="27"/>
        </w:numPr>
      </w:pPr>
      <w:r w:rsidRPr="001978E8">
        <w:t xml:space="preserve">Where we use providers based in the </w:t>
      </w:r>
      <w:proofErr w:type="gramStart"/>
      <w:r w:rsidRPr="001978E8">
        <w:t>USA</w:t>
      </w:r>
      <w:proofErr w:type="gramEnd"/>
      <w:r w:rsidRPr="001978E8">
        <w:t xml:space="preserve"> we may transfer your data to them if they are part of the Privacy Shield which requires them to provide similar protection to personal data as is provided in the EEA.</w:t>
      </w:r>
    </w:p>
    <w:p w14:paraId="60178144" w14:textId="77777777" w:rsidR="00E42ECB" w:rsidRDefault="00E42ECB" w:rsidP="00074573">
      <w:pPr>
        <w:rPr>
          <w:b/>
          <w:i/>
        </w:rPr>
      </w:pPr>
    </w:p>
    <w:p w14:paraId="00C6F4BC" w14:textId="77777777" w:rsidR="00A97229" w:rsidRDefault="00A97229" w:rsidP="00074573">
      <w:pPr>
        <w:rPr>
          <w:b/>
          <w:i/>
        </w:rPr>
      </w:pPr>
      <w:r>
        <w:rPr>
          <w:b/>
          <w:i/>
        </w:rPr>
        <w:t>How we keep your data safe</w:t>
      </w:r>
    </w:p>
    <w:p w14:paraId="6BA77A67" w14:textId="77777777" w:rsidR="00EC74B9" w:rsidRDefault="00EC74B9" w:rsidP="00074573">
      <w:pPr>
        <w:rPr>
          <w:b/>
          <w:i/>
        </w:rPr>
      </w:pPr>
    </w:p>
    <w:p w14:paraId="130FC4C6" w14:textId="77777777" w:rsidR="00EC74B9" w:rsidRDefault="00EC74B9" w:rsidP="00074573">
      <w:r>
        <w:t xml:space="preserve">Once we have received your personal </w:t>
      </w:r>
      <w:proofErr w:type="gramStart"/>
      <w:r>
        <w:t>data</w:t>
      </w:r>
      <w:proofErr w:type="gramEnd"/>
      <w:r>
        <w:t xml:space="preserve"> we will use reasonable and necessary procedures and security features to try and prevent unauthorised access.  For example:</w:t>
      </w:r>
    </w:p>
    <w:p w14:paraId="5EFC889D" w14:textId="77777777" w:rsidR="00EC74B9" w:rsidRDefault="00EC74B9" w:rsidP="00074573"/>
    <w:p w14:paraId="1911E114" w14:textId="77777777" w:rsidR="00EC74B9" w:rsidRDefault="00F05E46" w:rsidP="00EC74B9">
      <w:pPr>
        <w:pStyle w:val="ListParagraph"/>
        <w:numPr>
          <w:ilvl w:val="0"/>
          <w:numId w:val="25"/>
        </w:numPr>
      </w:pPr>
      <w:r>
        <w:t>W</w:t>
      </w:r>
      <w:r w:rsidR="00EC74B9">
        <w:t>e limit those who can access your personal data to those individuals and third parties who need to know it and who are subject to a duty of confidentiality</w:t>
      </w:r>
      <w:r>
        <w:t>.</w:t>
      </w:r>
    </w:p>
    <w:p w14:paraId="5DF48146" w14:textId="77777777" w:rsidR="00EC74B9" w:rsidRDefault="00EC74B9" w:rsidP="00EC74B9">
      <w:pPr>
        <w:pStyle w:val="ListParagraph"/>
      </w:pPr>
    </w:p>
    <w:p w14:paraId="08103F70" w14:textId="12C6C65E" w:rsidR="00EC74B9" w:rsidRDefault="00F05E46" w:rsidP="00EC74B9">
      <w:pPr>
        <w:pStyle w:val="ListParagraph"/>
        <w:numPr>
          <w:ilvl w:val="0"/>
          <w:numId w:val="25"/>
        </w:numPr>
      </w:pPr>
      <w:r>
        <w:lastRenderedPageBreak/>
        <w:t>W</w:t>
      </w:r>
      <w:r w:rsidR="00EC74B9">
        <w:t>e require users to have complex passwords</w:t>
      </w:r>
      <w:r>
        <w:t>.</w:t>
      </w:r>
    </w:p>
    <w:p w14:paraId="725E5977" w14:textId="77777777" w:rsidR="00EC74B9" w:rsidRDefault="00EC74B9" w:rsidP="00EC74B9">
      <w:pPr>
        <w:pStyle w:val="ListParagraph"/>
      </w:pPr>
    </w:p>
    <w:p w14:paraId="289B29C3" w14:textId="047E8E66" w:rsidR="00EC74B9" w:rsidRDefault="00F05E46" w:rsidP="00EC74B9">
      <w:pPr>
        <w:pStyle w:val="ListParagraph"/>
        <w:numPr>
          <w:ilvl w:val="0"/>
          <w:numId w:val="25"/>
        </w:numPr>
      </w:pPr>
      <w:r>
        <w:t>W</w:t>
      </w:r>
      <w:r w:rsidR="00EC74B9">
        <w:t>e store data on servers protected by a firewall, and our server software is regularly updated with the software updates</w:t>
      </w:r>
      <w:r>
        <w:t>.</w:t>
      </w:r>
    </w:p>
    <w:p w14:paraId="639DD74F" w14:textId="77777777" w:rsidR="00EC74B9" w:rsidRDefault="00EC74B9" w:rsidP="00EC74B9">
      <w:pPr>
        <w:pStyle w:val="ListParagraph"/>
      </w:pPr>
    </w:p>
    <w:p w14:paraId="3959D7C1" w14:textId="4C184596" w:rsidR="00EC74B9" w:rsidRDefault="00F05E46" w:rsidP="00EC74B9">
      <w:pPr>
        <w:pStyle w:val="ListParagraph"/>
        <w:numPr>
          <w:ilvl w:val="0"/>
          <w:numId w:val="25"/>
        </w:numPr>
      </w:pPr>
      <w:r>
        <w:t>W</w:t>
      </w:r>
      <w:r w:rsidR="00EC74B9">
        <w:t>e regularly back-up our data.</w:t>
      </w:r>
    </w:p>
    <w:p w14:paraId="46B6C9B9" w14:textId="77777777" w:rsidR="00EC74B9" w:rsidRDefault="00EC74B9" w:rsidP="00EC74B9">
      <w:pPr>
        <w:pStyle w:val="ListParagraph"/>
      </w:pPr>
    </w:p>
    <w:p w14:paraId="6D65AA67" w14:textId="77777777" w:rsidR="00EC74B9" w:rsidRPr="00EC74B9" w:rsidRDefault="00EC74B9" w:rsidP="00EC74B9">
      <w:r>
        <w:t>If we become aware of a data breach that affects the personal data we hold, we will notify the Information Commissioner's Office.  If we believe the data breach is serious, we may notify you in accordance with our legal requirements.</w:t>
      </w:r>
    </w:p>
    <w:p w14:paraId="70471658" w14:textId="77777777" w:rsidR="00A97229" w:rsidRDefault="00A97229" w:rsidP="00074573">
      <w:pPr>
        <w:rPr>
          <w:b/>
          <w:i/>
        </w:rPr>
      </w:pPr>
    </w:p>
    <w:p w14:paraId="72312195" w14:textId="77777777" w:rsidR="00A97229" w:rsidRDefault="00A97229" w:rsidP="00074573">
      <w:pPr>
        <w:rPr>
          <w:b/>
          <w:i/>
        </w:rPr>
      </w:pPr>
      <w:r>
        <w:rPr>
          <w:b/>
          <w:i/>
        </w:rPr>
        <w:t>How long we keep your data for</w:t>
      </w:r>
    </w:p>
    <w:p w14:paraId="61E23575" w14:textId="77777777" w:rsidR="00EC74B9" w:rsidRDefault="00EC74B9" w:rsidP="00074573">
      <w:pPr>
        <w:rPr>
          <w:b/>
          <w:i/>
        </w:rPr>
      </w:pPr>
    </w:p>
    <w:p w14:paraId="3E29ABBC" w14:textId="77777777" w:rsidR="00EC74B9" w:rsidRDefault="00EC74B9" w:rsidP="00074573">
      <w:r>
        <w:t>Under data protection laws, we cannot retain your personal data in a form that identifies you for longer than is necessary to fulfil the purposes for which we collected it.  This may include for the purposes of satisfying any legal, accounting or reporting requirements.</w:t>
      </w:r>
    </w:p>
    <w:p w14:paraId="5FAE2A28" w14:textId="77777777" w:rsidR="00EC74B9" w:rsidRDefault="00EC74B9" w:rsidP="00074573"/>
    <w:p w14:paraId="379418B9" w14:textId="750A77CD" w:rsidR="00EC74B9" w:rsidRDefault="00EC74B9" w:rsidP="00074573">
      <w:r>
        <w:t xml:space="preserve">We usually store personal </w:t>
      </w:r>
      <w:r w:rsidRPr="00A32882">
        <w:t>data for 7 years from</w:t>
      </w:r>
      <w:r>
        <w:t xml:space="preserve"> the last communication from you that we receive, but there may be occasions where we need to store it for longer or shorter periods.  In order to determine how long we store your personal data for, we take into consideration why we need to continue to store your personal data, whether we can achieve the same result without having access to your data, and what the potential risk is if there is a data breach that affects your data.</w:t>
      </w:r>
    </w:p>
    <w:p w14:paraId="47854307" w14:textId="77777777" w:rsidR="00EC74B9" w:rsidRDefault="00EC74B9" w:rsidP="00074573"/>
    <w:p w14:paraId="086A1300" w14:textId="77777777" w:rsidR="00A97229" w:rsidRDefault="00A97229" w:rsidP="00074573">
      <w:pPr>
        <w:rPr>
          <w:b/>
          <w:i/>
        </w:rPr>
      </w:pPr>
      <w:r>
        <w:rPr>
          <w:b/>
          <w:i/>
        </w:rPr>
        <w:t>Your rights over your personal data</w:t>
      </w:r>
    </w:p>
    <w:p w14:paraId="68678D23" w14:textId="77777777" w:rsidR="00A97229" w:rsidRDefault="00A97229" w:rsidP="00074573">
      <w:pPr>
        <w:rPr>
          <w:b/>
          <w:i/>
        </w:rPr>
      </w:pPr>
    </w:p>
    <w:p w14:paraId="679E6303" w14:textId="77777777" w:rsidR="00A97229" w:rsidRDefault="00A97229" w:rsidP="00074573">
      <w:r>
        <w:t>Your personal data belongs to you, and you have a number of rights over it.  You can:</w:t>
      </w:r>
    </w:p>
    <w:p w14:paraId="42494820" w14:textId="77777777" w:rsidR="00A97229" w:rsidRDefault="00A97229" w:rsidP="00074573"/>
    <w:p w14:paraId="1060CBE5" w14:textId="77777777" w:rsidR="00A97229" w:rsidRDefault="00A97229" w:rsidP="00A97229">
      <w:pPr>
        <w:pStyle w:val="ListParagraph"/>
        <w:numPr>
          <w:ilvl w:val="0"/>
          <w:numId w:val="11"/>
        </w:numPr>
      </w:pPr>
      <w:r>
        <w:t>Ask us for details of the personal data we hold and process about you (this is usually called a subject access request).</w:t>
      </w:r>
    </w:p>
    <w:p w14:paraId="6C7AC29E" w14:textId="77777777" w:rsidR="00F05E46" w:rsidRDefault="00F05E46" w:rsidP="00F05E46">
      <w:pPr>
        <w:pStyle w:val="ListParagraph"/>
      </w:pPr>
    </w:p>
    <w:p w14:paraId="3C890A9B" w14:textId="77777777" w:rsidR="00A97229" w:rsidRDefault="00A97229" w:rsidP="00A97229">
      <w:pPr>
        <w:pStyle w:val="ListParagraph"/>
        <w:numPr>
          <w:ilvl w:val="0"/>
          <w:numId w:val="11"/>
        </w:numPr>
      </w:pPr>
      <w:r>
        <w:t>Ask that any inaccurate information we hold about you is corrected.</w:t>
      </w:r>
    </w:p>
    <w:p w14:paraId="7068A2AA" w14:textId="77777777" w:rsidR="00F05E46" w:rsidRDefault="00F05E46" w:rsidP="00F05E46"/>
    <w:p w14:paraId="79354319" w14:textId="77777777" w:rsidR="00A97229" w:rsidRDefault="00A97229" w:rsidP="00A97229">
      <w:pPr>
        <w:pStyle w:val="ListParagraph"/>
        <w:numPr>
          <w:ilvl w:val="0"/>
          <w:numId w:val="11"/>
        </w:numPr>
      </w:pPr>
      <w:r>
        <w:t>Ask that we delete personal data that we hold about you.</w:t>
      </w:r>
    </w:p>
    <w:p w14:paraId="0B5C134A" w14:textId="77777777" w:rsidR="00F05E46" w:rsidRDefault="00F05E46" w:rsidP="00F05E46"/>
    <w:p w14:paraId="665CC570" w14:textId="77777777" w:rsidR="00A97229" w:rsidRDefault="00A97229" w:rsidP="00A97229">
      <w:pPr>
        <w:pStyle w:val="ListParagraph"/>
        <w:numPr>
          <w:ilvl w:val="0"/>
          <w:numId w:val="11"/>
        </w:numPr>
      </w:pPr>
      <w:r>
        <w:t>Ask that we stop using your personal data for certain purposes.</w:t>
      </w:r>
    </w:p>
    <w:p w14:paraId="100F4570" w14:textId="77777777" w:rsidR="00F05E46" w:rsidRDefault="00F05E46" w:rsidP="00F05E46">
      <w:pPr>
        <w:pStyle w:val="ListParagraph"/>
      </w:pPr>
    </w:p>
    <w:p w14:paraId="34E794CF" w14:textId="77777777" w:rsidR="00A97229" w:rsidRDefault="00A97229" w:rsidP="00A97229">
      <w:pPr>
        <w:pStyle w:val="ListParagraph"/>
        <w:numPr>
          <w:ilvl w:val="0"/>
          <w:numId w:val="11"/>
        </w:numPr>
      </w:pPr>
      <w:r>
        <w:t>Ask that we do not make decisions about you using completely automated means.</w:t>
      </w:r>
    </w:p>
    <w:p w14:paraId="334488BD" w14:textId="77777777" w:rsidR="00F05E46" w:rsidRDefault="00F05E46" w:rsidP="00F05E46">
      <w:pPr>
        <w:pStyle w:val="ListParagraph"/>
      </w:pPr>
    </w:p>
    <w:p w14:paraId="673E95B2" w14:textId="77777777" w:rsidR="00A97229" w:rsidRDefault="00A97229" w:rsidP="00A97229">
      <w:pPr>
        <w:pStyle w:val="ListParagraph"/>
        <w:numPr>
          <w:ilvl w:val="0"/>
          <w:numId w:val="11"/>
        </w:numPr>
      </w:pPr>
      <w:r>
        <w:t>Withdraw your consent.</w:t>
      </w:r>
    </w:p>
    <w:p w14:paraId="6701C21A" w14:textId="77777777" w:rsidR="00F05E46" w:rsidRDefault="00F05E46" w:rsidP="00F05E46">
      <w:pPr>
        <w:pStyle w:val="ListParagraph"/>
      </w:pPr>
    </w:p>
    <w:p w14:paraId="498043A0" w14:textId="77777777" w:rsidR="00A97229" w:rsidRPr="00A97229" w:rsidRDefault="00A97229" w:rsidP="00A97229">
      <w:pPr>
        <w:pStyle w:val="ListParagraph"/>
        <w:numPr>
          <w:ilvl w:val="0"/>
          <w:numId w:val="11"/>
        </w:numPr>
      </w:pPr>
      <w:r>
        <w:t>Ask that we give you a copy of the data we hold about you, or (where it's technically feasible for us to do so</w:t>
      </w:r>
      <w:r w:rsidR="00305DAD">
        <w:t>)</w:t>
      </w:r>
      <w:r>
        <w:t xml:space="preserve"> that we give this personal data to a third</w:t>
      </w:r>
      <w:r w:rsidR="00B1119D">
        <w:t>-</w:t>
      </w:r>
      <w:r>
        <w:t>party chosen by you, in a commonly-used, machine-readable, format.</w:t>
      </w:r>
    </w:p>
    <w:p w14:paraId="58AF2558" w14:textId="77777777" w:rsidR="00A97229" w:rsidRDefault="00A97229" w:rsidP="00074573">
      <w:pPr>
        <w:rPr>
          <w:b/>
          <w:i/>
        </w:rPr>
      </w:pPr>
    </w:p>
    <w:p w14:paraId="5238811A" w14:textId="77777777" w:rsidR="00305DAD" w:rsidRDefault="00305DAD" w:rsidP="00074573">
      <w:pPr>
        <w:rPr>
          <w:color w:val="0000FF"/>
          <w:u w:val="single"/>
        </w:rPr>
      </w:pPr>
      <w:r>
        <w:t>These rights are not available to everyone all of the time.  Some are subject to exemptions, and so we may not always be able, or required, to comply with your request to exercise these rights.</w:t>
      </w:r>
      <w:r w:rsidR="00F05E46">
        <w:t xml:space="preserve">  </w:t>
      </w:r>
      <w:r>
        <w:t xml:space="preserve">For more information about your rights, please read: </w:t>
      </w:r>
      <w:hyperlink r:id="rId10" w:history="1">
        <w:r w:rsidRPr="005F6993">
          <w:rPr>
            <w:rStyle w:val="Hyperlink"/>
          </w:rPr>
          <w:t>https://ico.org.uk/for-the-public/is-my-information-being-handled-correctly/</w:t>
        </w:r>
      </w:hyperlink>
      <w:r>
        <w:rPr>
          <w:color w:val="0000FF"/>
          <w:u w:val="single"/>
        </w:rPr>
        <w:t xml:space="preserve"> </w:t>
      </w:r>
    </w:p>
    <w:p w14:paraId="5CBD9E02" w14:textId="77777777" w:rsidR="00305DAD" w:rsidRDefault="00305DAD" w:rsidP="00074573">
      <w:pPr>
        <w:rPr>
          <w:color w:val="0000FF"/>
          <w:u w:val="single"/>
        </w:rPr>
      </w:pPr>
    </w:p>
    <w:p w14:paraId="71638B37" w14:textId="77777777" w:rsidR="00305DAD" w:rsidRDefault="00305DAD" w:rsidP="00074573">
      <w:r>
        <w:t xml:space="preserve">To exercise your rights, please contact us using the details below.  We would be grateful if you could provide us with as much information as you can so we can respond as soon as we can.  Sometimes we </w:t>
      </w:r>
      <w:r>
        <w:lastRenderedPageBreak/>
        <w:t>might need proof of your identity (for example, your passport or driving licence) before we can fully respond so we can be sure we are giving the correct personal data to the correct individual.</w:t>
      </w:r>
    </w:p>
    <w:p w14:paraId="12E0AAAE" w14:textId="77777777" w:rsidR="00305DAD" w:rsidRDefault="00305DAD" w:rsidP="00074573"/>
    <w:p w14:paraId="500085B0" w14:textId="77777777" w:rsidR="00305DAD" w:rsidRPr="00305DAD" w:rsidRDefault="00305DAD" w:rsidP="00074573">
      <w:r>
        <w:t>We usually respond to data subject requests within one month, but it can take longer if your request is particularly complex or if you have a number of requests.  You will not usually have to pay a fee, but we reserve the right to charge a fee if your request is clearly unfounded, repetitive, or excessive.  Alternatively, we may refuse to comply with your request.</w:t>
      </w:r>
    </w:p>
    <w:p w14:paraId="3F159EC8" w14:textId="77777777" w:rsidR="00305DAD" w:rsidRPr="00305DAD" w:rsidRDefault="00305DAD" w:rsidP="00074573"/>
    <w:p w14:paraId="3B79436F" w14:textId="77777777" w:rsidR="00A97229" w:rsidRDefault="00A97229" w:rsidP="00074573">
      <w:pPr>
        <w:rPr>
          <w:b/>
          <w:i/>
        </w:rPr>
      </w:pPr>
      <w:r>
        <w:rPr>
          <w:b/>
          <w:i/>
        </w:rPr>
        <w:t>Who you can contact about our processing of your personal data</w:t>
      </w:r>
    </w:p>
    <w:p w14:paraId="361CDEEE" w14:textId="77777777" w:rsidR="00A97229" w:rsidRDefault="00A97229" w:rsidP="00074573">
      <w:pPr>
        <w:rPr>
          <w:b/>
          <w:i/>
        </w:rPr>
      </w:pPr>
    </w:p>
    <w:p w14:paraId="0CA10FA1" w14:textId="225A0B51" w:rsidR="00A97229" w:rsidRDefault="00A97229" w:rsidP="00074573">
      <w:pPr>
        <w:rPr>
          <w:rFonts w:cstheme="minorHAnsi"/>
        </w:rPr>
      </w:pPr>
      <w:r>
        <w:rPr>
          <w:rFonts w:cstheme="minorHAnsi"/>
        </w:rPr>
        <w:t>If you have</w:t>
      </w:r>
      <w:r w:rsidRPr="00A97229">
        <w:rPr>
          <w:rFonts w:cstheme="minorHAnsi"/>
        </w:rPr>
        <w:t xml:space="preserve"> questions about our processing of </w:t>
      </w:r>
      <w:r>
        <w:rPr>
          <w:rFonts w:cstheme="minorHAnsi"/>
        </w:rPr>
        <w:t xml:space="preserve">your personal data please </w:t>
      </w:r>
      <w:r w:rsidRPr="00A97229">
        <w:rPr>
          <w:rFonts w:cstheme="minorHAnsi"/>
        </w:rPr>
        <w:t>email</w:t>
      </w:r>
      <w:r>
        <w:rPr>
          <w:rFonts w:cstheme="minorHAnsi"/>
        </w:rPr>
        <w:t xml:space="preserve">: </w:t>
      </w:r>
      <w:hyperlink r:id="rId11" w:history="1">
        <w:r w:rsidR="003B2F9C" w:rsidRPr="00635B2E">
          <w:rPr>
            <w:rStyle w:val="Hyperlink"/>
            <w:rFonts w:cstheme="minorHAnsi"/>
            <w:shd w:val="clear" w:color="auto" w:fill="FFFFFF"/>
          </w:rPr>
          <w:t>info@trumanbrewery.com</w:t>
        </w:r>
      </w:hyperlink>
      <w:r>
        <w:rPr>
          <w:rFonts w:cstheme="minorHAnsi"/>
        </w:rPr>
        <w:t xml:space="preserve"> </w:t>
      </w:r>
      <w:r w:rsidRPr="00A97229">
        <w:rPr>
          <w:rFonts w:cstheme="minorHAnsi"/>
        </w:rPr>
        <w:t xml:space="preserve"> </w:t>
      </w:r>
    </w:p>
    <w:p w14:paraId="19E14BB0" w14:textId="77777777" w:rsidR="00A97229" w:rsidRDefault="00A97229" w:rsidP="00074573">
      <w:pPr>
        <w:rPr>
          <w:rFonts w:cstheme="minorHAnsi"/>
        </w:rPr>
      </w:pPr>
    </w:p>
    <w:p w14:paraId="73215B41" w14:textId="77777777" w:rsidR="00A97229" w:rsidRDefault="00A97229" w:rsidP="00074573">
      <w:pPr>
        <w:rPr>
          <w:rFonts w:cstheme="minorHAnsi"/>
        </w:rPr>
      </w:pPr>
      <w:r>
        <w:rPr>
          <w:rFonts w:cstheme="minorHAnsi"/>
        </w:rPr>
        <w:t xml:space="preserve">If, after speaking with us, you are not happy with how we are processing your personal data, you have the right to complain to the Information Commissioner's Office.  Further details can be found </w:t>
      </w:r>
      <w:r w:rsidRPr="00FE6F6E">
        <w:t xml:space="preserve">at: </w:t>
      </w:r>
      <w:hyperlink r:id="rId12" w:history="1">
        <w:r w:rsidRPr="005F6993">
          <w:rPr>
            <w:rStyle w:val="Hyperlink"/>
          </w:rPr>
          <w:t>www.ico.org.uk</w:t>
        </w:r>
      </w:hyperlink>
      <w:r>
        <w:rPr>
          <w:rFonts w:cstheme="minorHAnsi"/>
        </w:rPr>
        <w:t xml:space="preserve"> </w:t>
      </w:r>
    </w:p>
    <w:p w14:paraId="48DDB3C4" w14:textId="77777777" w:rsidR="00DB32CA" w:rsidRDefault="00DB32CA" w:rsidP="00074573">
      <w:pPr>
        <w:rPr>
          <w:rFonts w:cstheme="minorHAnsi"/>
        </w:rPr>
      </w:pPr>
    </w:p>
    <w:p w14:paraId="302D3F7C" w14:textId="34F8A7E3" w:rsidR="00DB32CA" w:rsidRDefault="00DB32CA" w:rsidP="00DB32CA">
      <w:pPr>
        <w:jc w:val="left"/>
        <w:rPr>
          <w:rFonts w:cstheme="minorHAnsi"/>
        </w:rPr>
      </w:pPr>
      <w:r w:rsidRPr="00DB32CA">
        <w:rPr>
          <w:rFonts w:cstheme="minorHAnsi"/>
        </w:rPr>
        <w:t>Information Commissioner’s Office</w:t>
      </w:r>
      <w:r w:rsidRPr="00DB32CA">
        <w:rPr>
          <w:rFonts w:cstheme="minorHAnsi"/>
        </w:rPr>
        <w:br/>
        <w:t>Wycliffe House</w:t>
      </w:r>
      <w:r w:rsidRPr="00DB32CA">
        <w:rPr>
          <w:rFonts w:cstheme="minorHAnsi"/>
        </w:rPr>
        <w:br/>
        <w:t>Water Lane</w:t>
      </w:r>
      <w:r w:rsidRPr="00DB32CA">
        <w:rPr>
          <w:rFonts w:cstheme="minorHAnsi"/>
        </w:rPr>
        <w:br/>
        <w:t>Wilmslow</w:t>
      </w:r>
      <w:r w:rsidRPr="00DB32CA">
        <w:rPr>
          <w:rFonts w:cstheme="minorHAnsi"/>
        </w:rPr>
        <w:br/>
        <w:t>Cheshire</w:t>
      </w:r>
      <w:r w:rsidRPr="00DB32CA">
        <w:rPr>
          <w:rFonts w:cstheme="minorHAnsi"/>
        </w:rPr>
        <w:br/>
        <w:t>SK9 5AF</w:t>
      </w:r>
    </w:p>
    <w:p w14:paraId="2375EF1F" w14:textId="7E6166EB" w:rsidR="00DB32CA" w:rsidRDefault="00DB32CA" w:rsidP="00DB32CA">
      <w:pPr>
        <w:jc w:val="left"/>
        <w:rPr>
          <w:rFonts w:cstheme="minorHAnsi"/>
        </w:rPr>
      </w:pPr>
      <w:r>
        <w:rPr>
          <w:rFonts w:cstheme="minorHAnsi"/>
        </w:rPr>
        <w:t xml:space="preserve"> </w:t>
      </w:r>
    </w:p>
    <w:p w14:paraId="3FD38956" w14:textId="2238F6D1" w:rsidR="00DB32CA" w:rsidRPr="00DB32CA" w:rsidRDefault="00DB32CA" w:rsidP="00DB32CA">
      <w:pPr>
        <w:jc w:val="left"/>
        <w:rPr>
          <w:rFonts w:cstheme="minorHAnsi"/>
        </w:rPr>
      </w:pPr>
      <w:r w:rsidRPr="00DB32CA">
        <w:rPr>
          <w:rFonts w:cstheme="minorHAnsi"/>
        </w:rPr>
        <w:t>Information Commissioner’s Office</w:t>
      </w:r>
      <w:r w:rsidRPr="00DB32CA">
        <w:rPr>
          <w:rFonts w:cstheme="minorHAnsi"/>
        </w:rPr>
        <w:t xml:space="preserve"> </w:t>
      </w:r>
      <w:r w:rsidRPr="00DB32CA">
        <w:rPr>
          <w:rFonts w:cstheme="minorHAnsi"/>
        </w:rPr>
        <w:t>Helpline number: 0303 123 1113</w:t>
      </w:r>
      <w:bookmarkEnd w:id="0"/>
    </w:p>
    <w:sectPr w:rsidR="00DB32CA" w:rsidRPr="00DB32CA" w:rsidSect="00B53960">
      <w:footerReference w:type="even" r:id="rId13"/>
      <w:footerReference w:type="default" r:id="rId14"/>
      <w:type w:val="oddPage"/>
      <w:pgSz w:w="11909" w:h="16834"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935A" w14:textId="77777777" w:rsidR="00CF4823" w:rsidRDefault="00CF4823">
      <w:r>
        <w:separator/>
      </w:r>
    </w:p>
  </w:endnote>
  <w:endnote w:type="continuationSeparator" w:id="0">
    <w:p w14:paraId="6A05D1E3" w14:textId="77777777" w:rsidR="00CF4823" w:rsidRDefault="00CF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75FA" w14:textId="19E5E5B1" w:rsidR="00CF4823" w:rsidRPr="0034369A" w:rsidRDefault="00F05E46" w:rsidP="007643DD">
    <w:pPr>
      <w:pStyle w:val="Footer"/>
      <w:tabs>
        <w:tab w:val="center" w:pos="4536"/>
        <w:tab w:val="right" w:pos="9072"/>
      </w:tabs>
      <w:spacing w:before="160"/>
    </w:pPr>
    <w:r>
      <w:fldChar w:fldCharType="begin"/>
    </w:r>
    <w:r>
      <w:instrText xml:space="preserve"> DATE  \@ "d MMMM yyyy"  \* MERGEFORMAT </w:instrText>
    </w:r>
    <w:r>
      <w:fldChar w:fldCharType="separate"/>
    </w:r>
    <w:r w:rsidR="00DB32CA">
      <w:rPr>
        <w:noProof/>
      </w:rPr>
      <w:t>25 January 2026</w:t>
    </w:r>
    <w:r>
      <w:fldChar w:fldCharType="end"/>
    </w:r>
    <w:r w:rsidR="00CF4823" w:rsidRPr="00AA67E9">
      <w:tab/>
    </w:r>
    <w:r w:rsidR="00CF4823" w:rsidRPr="0034369A">
      <w:fldChar w:fldCharType="begin"/>
    </w:r>
    <w:r w:rsidR="00CF4823" w:rsidRPr="0034369A">
      <w:instrText xml:space="preserve"> PAGE   \* MERGEFORMAT </w:instrText>
    </w:r>
    <w:r w:rsidR="00CF4823" w:rsidRPr="0034369A">
      <w:fldChar w:fldCharType="separate"/>
    </w:r>
    <w:r w:rsidR="00155755">
      <w:rPr>
        <w:noProof/>
      </w:rPr>
      <w:t>6</w:t>
    </w:r>
    <w:r w:rsidR="00CF4823" w:rsidRPr="0034369A">
      <w:fldChar w:fldCharType="end"/>
    </w:r>
    <w:r w:rsidR="00CF4823" w:rsidRPr="0034369A">
      <w:tab/>
    </w:r>
    <w:fldSimple w:instr="  DOCPROPERTY &quot;Ref&quot; ">
      <w:r w:rsidR="00652596">
        <w:t>1LB-44592150-1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8B66" w14:textId="6DD6CC9E" w:rsidR="00CF4823" w:rsidRPr="0034369A" w:rsidRDefault="00F05E46" w:rsidP="00AA67E9">
    <w:pPr>
      <w:pStyle w:val="Footer"/>
      <w:tabs>
        <w:tab w:val="center" w:pos="4536"/>
        <w:tab w:val="right" w:pos="9072"/>
      </w:tabs>
      <w:spacing w:before="160"/>
    </w:pPr>
    <w:r>
      <w:fldChar w:fldCharType="begin"/>
    </w:r>
    <w:r>
      <w:instrText xml:space="preserve"> DATE  \@ "d MMMM yyyy"  \* MERGEFORMAT </w:instrText>
    </w:r>
    <w:r>
      <w:fldChar w:fldCharType="separate"/>
    </w:r>
    <w:r>
      <w:fldChar w:fldCharType="end"/>
    </w:r>
    <w:r w:rsidR="00CF4823" w:rsidRPr="00AA67E9">
      <w:tab/>
    </w:r>
    <w:r w:rsidR="00CF4823" w:rsidRPr="0034369A">
      <w:fldChar w:fldCharType="begin"/>
    </w:r>
    <w:r w:rsidR="00CF4823" w:rsidRPr="0034369A">
      <w:instrText xml:space="preserve"> PAGE   \* MERGEFORMAT </w:instrText>
    </w:r>
    <w:r w:rsidR="00CF4823" w:rsidRPr="0034369A">
      <w:fldChar w:fldCharType="separate"/>
    </w:r>
    <w:r w:rsidR="00155755">
      <w:rPr>
        <w:noProof/>
      </w:rPr>
      <w:t>7</w:t>
    </w:r>
    <w:r w:rsidR="00CF4823" w:rsidRPr="0034369A">
      <w:fldChar w:fldCharType="end"/>
    </w:r>
    <w:r w:rsidR="00CF4823" w:rsidRPr="0034369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1A1B" w14:textId="77777777" w:rsidR="00CF4823" w:rsidRDefault="00CF4823">
      <w:r>
        <w:separator/>
      </w:r>
    </w:p>
  </w:footnote>
  <w:footnote w:type="continuationSeparator" w:id="0">
    <w:p w14:paraId="557ED8FD" w14:textId="77777777" w:rsidR="00CF4823" w:rsidRDefault="00CF4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3B4AD846"/>
    <w:lvl w:ilvl="0">
      <w:start w:val="1"/>
      <w:numFmt w:val="decimal"/>
      <w:lvlText w:val="%1."/>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rPr>
        <w:rFonts w:asciiTheme="minorHAnsi" w:eastAsiaTheme="minorHAnsi" w:hAnsiTheme="minorHAnsi" w:cstheme="minorBid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righ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C5B3E865"/>
    <w:multiLevelType w:val="singleLevel"/>
    <w:tmpl w:val="7B4ADADA"/>
    <w:lvl w:ilvl="0">
      <w:start w:val="1"/>
      <w:numFmt w:val="lowerRoman"/>
      <w:pStyle w:val="SingleLeveli"/>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DA809FB4"/>
    <w:multiLevelType w:val="singleLevel"/>
    <w:tmpl w:val="7BDDA077"/>
    <w:lvl w:ilvl="0">
      <w:start w:val="1"/>
      <w:numFmt w:val="decimal"/>
      <w:pStyle w:val="SingleLevel1"/>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1D1077"/>
    <w:multiLevelType w:val="hybridMultilevel"/>
    <w:tmpl w:val="149E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666712"/>
    <w:multiLevelType w:val="hybridMultilevel"/>
    <w:tmpl w:val="E0220410"/>
    <w:lvl w:ilvl="0" w:tplc="E0FE1F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931D7"/>
    <w:multiLevelType w:val="hybridMultilevel"/>
    <w:tmpl w:val="8D64B762"/>
    <w:lvl w:ilvl="0" w:tplc="E0FE1F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06390"/>
    <w:multiLevelType w:val="hybridMultilevel"/>
    <w:tmpl w:val="D8FAAC46"/>
    <w:lvl w:ilvl="0" w:tplc="7EB2051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9307C"/>
    <w:multiLevelType w:val="hybridMultilevel"/>
    <w:tmpl w:val="9184F122"/>
    <w:lvl w:ilvl="0" w:tplc="E870AD2A">
      <w:start w:val="1"/>
      <w:numFmt w:val="lowerLetter"/>
      <w:lvlText w:val="(%1)"/>
      <w:lvlJc w:val="left"/>
      <w:pPr>
        <w:ind w:left="720" w:hanging="360"/>
      </w:pPr>
      <w:rPr>
        <w:rFonts w:hint="default"/>
      </w:rPr>
    </w:lvl>
    <w:lvl w:ilvl="1" w:tplc="E0FE1F30">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C74970"/>
    <w:multiLevelType w:val="hybridMultilevel"/>
    <w:tmpl w:val="7F7648F6"/>
    <w:lvl w:ilvl="0" w:tplc="75FE28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203418"/>
    <w:multiLevelType w:val="hybridMultilevel"/>
    <w:tmpl w:val="7FF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B27915"/>
    <w:multiLevelType w:val="singleLevel"/>
    <w:tmpl w:val="5EEE7D08"/>
    <w:lvl w:ilvl="0">
      <w:start w:val="1"/>
      <w:numFmt w:val="decimal"/>
      <w:pStyle w:val="SingleLevel10"/>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F1B3B74"/>
    <w:multiLevelType w:val="singleLevel"/>
    <w:tmpl w:val="99E4D9DA"/>
    <w:lvl w:ilvl="0">
      <w:start w:val="1"/>
      <w:numFmt w:val="upperLetter"/>
      <w:pStyle w:val="SingleLevelA"/>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FBD6497"/>
    <w:multiLevelType w:val="hybridMultilevel"/>
    <w:tmpl w:val="22EAD5A4"/>
    <w:lvl w:ilvl="0" w:tplc="E604C89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6E4B28"/>
    <w:multiLevelType w:val="multilevel"/>
    <w:tmpl w:val="7E38B7D0"/>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lvlRestart w:val="0"/>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BB8046F"/>
    <w:multiLevelType w:val="multilevel"/>
    <w:tmpl w:val="3E827D4A"/>
    <w:name w:val="Bullets"/>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984" w:hanging="1134"/>
      </w:pPr>
      <w:rPr>
        <w:rFonts w:ascii="Symbol" w:hAnsi="Symbol" w:hint="default"/>
        <w:color w:val="auto"/>
      </w:rPr>
    </w:lvl>
    <w:lvl w:ilvl="2">
      <w:start w:val="1"/>
      <w:numFmt w:val="bullet"/>
      <w:pStyle w:val="Bullet3"/>
      <w:lvlText w:val=""/>
      <w:lvlJc w:val="left"/>
      <w:pPr>
        <w:ind w:left="3402" w:hanging="1418"/>
      </w:pPr>
      <w:rPr>
        <w:rFonts w:ascii="Symbol" w:hAnsi="Symbol" w:hint="default"/>
        <w:color w:val="auto"/>
      </w:rPr>
    </w:lvl>
    <w:lvl w:ilvl="3">
      <w:start w:val="1"/>
      <w:numFmt w:val="bullet"/>
      <w:pStyle w:val="Bullet4"/>
      <w:lvlText w:val=""/>
      <w:lvlJc w:val="left"/>
      <w:pPr>
        <w:ind w:left="3969" w:hanging="567"/>
      </w:pPr>
      <w:rPr>
        <w:rFonts w:ascii="Symbol" w:hAnsi="Symbol" w:hint="default"/>
        <w:color w:val="auto"/>
      </w:rPr>
    </w:lvl>
    <w:lvl w:ilvl="4">
      <w:start w:val="1"/>
      <w:numFmt w:val="bullet"/>
      <w:pStyle w:val="Bullet5"/>
      <w:lvlText w:val=""/>
      <w:lvlJc w:val="left"/>
      <w:pPr>
        <w:ind w:left="4535" w:hanging="566"/>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4D79BFD7"/>
    <w:multiLevelType w:val="singleLevel"/>
    <w:tmpl w:val="8BF72F6E"/>
    <w:lvl w:ilvl="0">
      <w:start w:val="1"/>
      <w:numFmt w:val="upperLetter"/>
      <w:pStyle w:val="SingleLevelA0"/>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1422035"/>
    <w:multiLevelType w:val="hybridMultilevel"/>
    <w:tmpl w:val="5F34BF36"/>
    <w:lvl w:ilvl="0" w:tplc="E0FE1F30">
      <w:numFmt w:val="bullet"/>
      <w:lvlText w:val="-"/>
      <w:lvlJc w:val="left"/>
      <w:pPr>
        <w:ind w:left="1080" w:hanging="72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B6399F"/>
    <w:multiLevelType w:val="hybridMultilevel"/>
    <w:tmpl w:val="1AEC463E"/>
    <w:lvl w:ilvl="0" w:tplc="75FE28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375FE3"/>
    <w:multiLevelType w:val="hybridMultilevel"/>
    <w:tmpl w:val="B78E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860F9"/>
    <w:multiLevelType w:val="singleLevel"/>
    <w:tmpl w:val="710C509B"/>
    <w:lvl w:ilvl="0">
      <w:start w:val="1"/>
      <w:numFmt w:val="lowerLetter"/>
      <w:pStyle w:val="SingleLevela1"/>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092D8F"/>
    <w:multiLevelType w:val="hybridMultilevel"/>
    <w:tmpl w:val="F6A4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E4611D"/>
    <w:multiLevelType w:val="hybridMultilevel"/>
    <w:tmpl w:val="BAB66434"/>
    <w:lvl w:ilvl="0" w:tplc="7EB2051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780F6F"/>
    <w:multiLevelType w:val="multilevel"/>
    <w:tmpl w:val="6CA0D494"/>
    <w:name w:val="General Headings"/>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4501AB4"/>
    <w:multiLevelType w:val="hybridMultilevel"/>
    <w:tmpl w:val="4DBE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2A438D"/>
    <w:multiLevelType w:val="multilevel"/>
    <w:tmpl w:val="765634D8"/>
    <w:name w:val="Main Numbering"/>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984" w:hanging="1134"/>
      </w:pPr>
      <w:rPr>
        <w:color w:val="auto"/>
      </w:rPr>
    </w:lvl>
    <w:lvl w:ilvl="3">
      <w:start w:val="1"/>
      <w:numFmt w:val="decimal"/>
      <w:pStyle w:val="Level4"/>
      <w:lvlText w:val="%1.%2.%3.%4"/>
      <w:lvlJc w:val="left"/>
      <w:pPr>
        <w:ind w:left="3402" w:hanging="1418"/>
      </w:pPr>
      <w:rPr>
        <w:color w:val="auto"/>
      </w:rPr>
    </w:lvl>
    <w:lvl w:ilvl="4">
      <w:start w:val="1"/>
      <w:numFmt w:val="lowerLetter"/>
      <w:pStyle w:val="Level5"/>
      <w:lvlText w:val="(%5)"/>
      <w:lvlJc w:val="left"/>
      <w:pPr>
        <w:ind w:left="3969" w:hanging="567"/>
      </w:pPr>
      <w:rPr>
        <w:color w:val="auto"/>
      </w:rPr>
    </w:lvl>
    <w:lvl w:ilvl="5">
      <w:start w:val="1"/>
      <w:numFmt w:val="lowerRoman"/>
      <w:pStyle w:val="Level6"/>
      <w:lvlText w:val="(%6)"/>
      <w:lvlJc w:val="left"/>
      <w:pPr>
        <w:ind w:left="4535" w:hanging="566"/>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E545853"/>
    <w:multiLevelType w:val="hybridMultilevel"/>
    <w:tmpl w:val="18AE0D70"/>
    <w:lvl w:ilvl="0" w:tplc="E9E484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147FB1"/>
    <w:multiLevelType w:val="hybridMultilevel"/>
    <w:tmpl w:val="09A68A9A"/>
    <w:lvl w:ilvl="0" w:tplc="75FE28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C04669"/>
    <w:multiLevelType w:val="hybridMultilevel"/>
    <w:tmpl w:val="CE3C766E"/>
    <w:lvl w:ilvl="0" w:tplc="E0FE1F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178044">
    <w:abstractNumId w:val="22"/>
  </w:num>
  <w:num w:numId="2" w16cid:durableId="878975684">
    <w:abstractNumId w:val="24"/>
  </w:num>
  <w:num w:numId="3" w16cid:durableId="1522937185">
    <w:abstractNumId w:val="13"/>
  </w:num>
  <w:num w:numId="4" w16cid:durableId="1505777260">
    <w:abstractNumId w:val="14"/>
  </w:num>
  <w:num w:numId="5" w16cid:durableId="1218972351">
    <w:abstractNumId w:val="2"/>
  </w:num>
  <w:num w:numId="6" w16cid:durableId="44571030">
    <w:abstractNumId w:val="11"/>
  </w:num>
  <w:num w:numId="7" w16cid:durableId="1954703850">
    <w:abstractNumId w:val="19"/>
  </w:num>
  <w:num w:numId="8" w16cid:durableId="645161383">
    <w:abstractNumId w:val="1"/>
  </w:num>
  <w:num w:numId="9" w16cid:durableId="1002733435">
    <w:abstractNumId w:val="10"/>
  </w:num>
  <w:num w:numId="10" w16cid:durableId="1348287100">
    <w:abstractNumId w:val="15"/>
  </w:num>
  <w:num w:numId="11" w16cid:durableId="1647667430">
    <w:abstractNumId w:val="8"/>
  </w:num>
  <w:num w:numId="12" w16cid:durableId="856432583">
    <w:abstractNumId w:val="20"/>
  </w:num>
  <w:num w:numId="13" w16cid:durableId="1267957000">
    <w:abstractNumId w:val="4"/>
  </w:num>
  <w:num w:numId="14" w16cid:durableId="174926502">
    <w:abstractNumId w:val="5"/>
  </w:num>
  <w:num w:numId="15" w16cid:durableId="202255907">
    <w:abstractNumId w:val="27"/>
  </w:num>
  <w:num w:numId="16" w16cid:durableId="71198004">
    <w:abstractNumId w:val="23"/>
  </w:num>
  <w:num w:numId="17" w16cid:durableId="533688533">
    <w:abstractNumId w:val="18"/>
  </w:num>
  <w:num w:numId="18" w16cid:durableId="1097285437">
    <w:abstractNumId w:val="3"/>
  </w:num>
  <w:num w:numId="19" w16cid:durableId="1218278196">
    <w:abstractNumId w:val="9"/>
  </w:num>
  <w:num w:numId="20" w16cid:durableId="1749225849">
    <w:abstractNumId w:val="12"/>
  </w:num>
  <w:num w:numId="21" w16cid:durableId="439027770">
    <w:abstractNumId w:val="0"/>
  </w:num>
  <w:num w:numId="22" w16cid:durableId="2107382623">
    <w:abstractNumId w:val="25"/>
  </w:num>
  <w:num w:numId="23" w16cid:durableId="892347105">
    <w:abstractNumId w:val="7"/>
  </w:num>
  <w:num w:numId="24" w16cid:durableId="711078486">
    <w:abstractNumId w:val="6"/>
  </w:num>
  <w:num w:numId="25" w16cid:durableId="771509603">
    <w:abstractNumId w:val="17"/>
  </w:num>
  <w:num w:numId="26" w16cid:durableId="826634711">
    <w:abstractNumId w:val="21"/>
  </w:num>
  <w:num w:numId="27" w16cid:durableId="1694527801">
    <w:abstractNumId w:val="26"/>
  </w:num>
  <w:num w:numId="28" w16cid:durableId="1860656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51"/>
  <w:doNotHyphenateCaps/>
  <w:evenAndOddHeaders/>
  <w:drawingGridHorizontalSpacing w:val="60"/>
  <w:drawingGridVerticalSpacing w:val="163"/>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K_Brand" w:val="1"/>
  </w:docVars>
  <w:rsids>
    <w:rsidRoot w:val="000E76F8"/>
    <w:rsid w:val="000121E7"/>
    <w:rsid w:val="0004407F"/>
    <w:rsid w:val="00045D92"/>
    <w:rsid w:val="00057F8C"/>
    <w:rsid w:val="00074573"/>
    <w:rsid w:val="00077E9A"/>
    <w:rsid w:val="000815E2"/>
    <w:rsid w:val="000945FD"/>
    <w:rsid w:val="000E6728"/>
    <w:rsid w:val="000E76F8"/>
    <w:rsid w:val="00140D45"/>
    <w:rsid w:val="00144C9E"/>
    <w:rsid w:val="00155755"/>
    <w:rsid w:val="00155922"/>
    <w:rsid w:val="00156B1E"/>
    <w:rsid w:val="00157B03"/>
    <w:rsid w:val="00166E87"/>
    <w:rsid w:val="00184F0E"/>
    <w:rsid w:val="001978E8"/>
    <w:rsid w:val="001D6152"/>
    <w:rsid w:val="001E6499"/>
    <w:rsid w:val="001F299B"/>
    <w:rsid w:val="002130B3"/>
    <w:rsid w:val="0022019A"/>
    <w:rsid w:val="00223E7A"/>
    <w:rsid w:val="002305C7"/>
    <w:rsid w:val="00232ECD"/>
    <w:rsid w:val="00305DAD"/>
    <w:rsid w:val="003132AD"/>
    <w:rsid w:val="00355BAE"/>
    <w:rsid w:val="003A7154"/>
    <w:rsid w:val="003B2F9C"/>
    <w:rsid w:val="003D789F"/>
    <w:rsid w:val="003F0321"/>
    <w:rsid w:val="003F2A76"/>
    <w:rsid w:val="0041544F"/>
    <w:rsid w:val="00425618"/>
    <w:rsid w:val="004256D7"/>
    <w:rsid w:val="0044268E"/>
    <w:rsid w:val="00462897"/>
    <w:rsid w:val="004715AD"/>
    <w:rsid w:val="004757AC"/>
    <w:rsid w:val="004B58FC"/>
    <w:rsid w:val="004D0868"/>
    <w:rsid w:val="00506420"/>
    <w:rsid w:val="00511B0F"/>
    <w:rsid w:val="00547CCD"/>
    <w:rsid w:val="00557C1F"/>
    <w:rsid w:val="00590608"/>
    <w:rsid w:val="00591199"/>
    <w:rsid w:val="005C40C0"/>
    <w:rsid w:val="0060451A"/>
    <w:rsid w:val="00610CD4"/>
    <w:rsid w:val="00652596"/>
    <w:rsid w:val="006A620C"/>
    <w:rsid w:val="006B06BD"/>
    <w:rsid w:val="006E7954"/>
    <w:rsid w:val="00702B2D"/>
    <w:rsid w:val="00714955"/>
    <w:rsid w:val="00723EA1"/>
    <w:rsid w:val="00760032"/>
    <w:rsid w:val="007643DD"/>
    <w:rsid w:val="00776AFF"/>
    <w:rsid w:val="007A7F7A"/>
    <w:rsid w:val="007D0931"/>
    <w:rsid w:val="0080791D"/>
    <w:rsid w:val="00855B13"/>
    <w:rsid w:val="00874F68"/>
    <w:rsid w:val="00892E6B"/>
    <w:rsid w:val="00895D46"/>
    <w:rsid w:val="008B0BAE"/>
    <w:rsid w:val="008C3306"/>
    <w:rsid w:val="008C60C5"/>
    <w:rsid w:val="0090546A"/>
    <w:rsid w:val="00911308"/>
    <w:rsid w:val="00913685"/>
    <w:rsid w:val="00917816"/>
    <w:rsid w:val="00977D4F"/>
    <w:rsid w:val="009F6703"/>
    <w:rsid w:val="00A22AA3"/>
    <w:rsid w:val="00A32882"/>
    <w:rsid w:val="00A573BE"/>
    <w:rsid w:val="00A700F7"/>
    <w:rsid w:val="00A86B71"/>
    <w:rsid w:val="00A90793"/>
    <w:rsid w:val="00A97229"/>
    <w:rsid w:val="00AA67E9"/>
    <w:rsid w:val="00AC248F"/>
    <w:rsid w:val="00B02D02"/>
    <w:rsid w:val="00B1119D"/>
    <w:rsid w:val="00B172BA"/>
    <w:rsid w:val="00B23E37"/>
    <w:rsid w:val="00B53960"/>
    <w:rsid w:val="00B6525A"/>
    <w:rsid w:val="00B9644B"/>
    <w:rsid w:val="00BE1A88"/>
    <w:rsid w:val="00BE2831"/>
    <w:rsid w:val="00BF5C21"/>
    <w:rsid w:val="00C138C8"/>
    <w:rsid w:val="00C273C3"/>
    <w:rsid w:val="00C32B3C"/>
    <w:rsid w:val="00C36E43"/>
    <w:rsid w:val="00C436AC"/>
    <w:rsid w:val="00C92BA2"/>
    <w:rsid w:val="00CA06B6"/>
    <w:rsid w:val="00CA7243"/>
    <w:rsid w:val="00CF4823"/>
    <w:rsid w:val="00D149C0"/>
    <w:rsid w:val="00D44376"/>
    <w:rsid w:val="00D512DF"/>
    <w:rsid w:val="00D75ED2"/>
    <w:rsid w:val="00D933CD"/>
    <w:rsid w:val="00DB32CA"/>
    <w:rsid w:val="00DB5387"/>
    <w:rsid w:val="00DE3D97"/>
    <w:rsid w:val="00E03081"/>
    <w:rsid w:val="00E17FEA"/>
    <w:rsid w:val="00E42ECB"/>
    <w:rsid w:val="00E46DFB"/>
    <w:rsid w:val="00E613D2"/>
    <w:rsid w:val="00E96F7F"/>
    <w:rsid w:val="00EA2E52"/>
    <w:rsid w:val="00EB6B1A"/>
    <w:rsid w:val="00EC74B9"/>
    <w:rsid w:val="00EE2579"/>
    <w:rsid w:val="00EF3663"/>
    <w:rsid w:val="00F05E46"/>
    <w:rsid w:val="00F07B71"/>
    <w:rsid w:val="00F22073"/>
    <w:rsid w:val="00F253B6"/>
    <w:rsid w:val="00F266A3"/>
    <w:rsid w:val="00F4379A"/>
    <w:rsid w:val="00F624B8"/>
    <w:rsid w:val="00F83AEF"/>
    <w:rsid w:val="00FA20D1"/>
    <w:rsid w:val="00FC5E4F"/>
    <w:rsid w:val="00FD53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2F08B44"/>
  <w15:docId w15:val="{CCC33B28-4791-4187-9B2F-0A4EE4F8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style>
  <w:style w:type="paragraph" w:styleId="Heading1">
    <w:name w:val="heading 1"/>
    <w:basedOn w:val="Normal"/>
    <w:next w:val="Normal"/>
    <w:link w:val="Heading1Char"/>
    <w:uiPriority w:val="9"/>
    <w:semiHidden/>
    <w:rsid w:val="00792E1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792E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sid w:val="00792E13"/>
    <w:rPr>
      <w:vertAlign w:val="superscript"/>
    </w:rPr>
  </w:style>
  <w:style w:type="paragraph" w:styleId="EndnoteText">
    <w:name w:val="endnote text"/>
    <w:basedOn w:val="Normal"/>
    <w:link w:val="EndnoteTextChar1"/>
    <w:uiPriority w:val="99"/>
    <w:semiHidden/>
    <w:unhideWhenUsed/>
    <w:rsid w:val="00792E13"/>
    <w:rPr>
      <w:sz w:val="16"/>
      <w:szCs w:val="16"/>
    </w:rPr>
  </w:style>
  <w:style w:type="character" w:customStyle="1" w:styleId="EndnoteTextChar">
    <w:name w:val="Endnote Text Char"/>
    <w:basedOn w:val="DefaultParagraphFont"/>
    <w:uiPriority w:val="99"/>
    <w:semiHidden/>
    <w:rsid w:val="00A7664A"/>
    <w:rPr>
      <w:sz w:val="16"/>
      <w:szCs w:val="16"/>
    </w:rPr>
  </w:style>
  <w:style w:type="character" w:styleId="FootnoteReference">
    <w:name w:val="footnote reference"/>
    <w:basedOn w:val="DefaultParagraphFont"/>
    <w:uiPriority w:val="99"/>
    <w:semiHidden/>
    <w:unhideWhenUsed/>
    <w:rsid w:val="00792E13"/>
    <w:rPr>
      <w:vertAlign w:val="superscript"/>
    </w:rPr>
  </w:style>
  <w:style w:type="paragraph" w:styleId="FootnoteText">
    <w:name w:val="footnote text"/>
    <w:basedOn w:val="Normal"/>
    <w:link w:val="FootnoteTextChar1"/>
    <w:uiPriority w:val="99"/>
    <w:semiHidden/>
    <w:unhideWhenUsed/>
    <w:rsid w:val="00792E13"/>
    <w:rPr>
      <w:sz w:val="16"/>
      <w:szCs w:val="16"/>
    </w:rPr>
  </w:style>
  <w:style w:type="character" w:customStyle="1" w:styleId="FootnoteTextChar">
    <w:name w:val="Footnote Text Char"/>
    <w:basedOn w:val="DefaultParagraphFont"/>
    <w:uiPriority w:val="99"/>
    <w:semiHidden/>
    <w:rsid w:val="00A7664A"/>
    <w:rPr>
      <w:sz w:val="16"/>
      <w:szCs w:val="16"/>
    </w:rPr>
  </w:style>
  <w:style w:type="paragraph" w:customStyle="1" w:styleId="Body">
    <w:name w:val="Body"/>
    <w:basedOn w:val="Normal"/>
    <w:uiPriority w:val="99"/>
    <w:qFormat/>
    <w:rsid w:val="00792E13"/>
    <w:pPr>
      <w:spacing w:after="220"/>
    </w:pPr>
  </w:style>
  <w:style w:type="numbering" w:customStyle="1" w:styleId="GeneralHeadings">
    <w:name w:val="General Headings"/>
    <w:basedOn w:val="NoList"/>
    <w:rsid w:val="00792E13"/>
    <w:pPr>
      <w:numPr>
        <w:numId w:val="1"/>
      </w:numPr>
    </w:pPr>
  </w:style>
  <w:style w:type="paragraph" w:customStyle="1" w:styleId="SubHeading">
    <w:name w:val="Sub Heading"/>
    <w:basedOn w:val="Body"/>
    <w:next w:val="Body"/>
    <w:uiPriority w:val="9"/>
    <w:qFormat/>
    <w:rsid w:val="00792E13"/>
    <w:pPr>
      <w:keepNext/>
      <w:numPr>
        <w:numId w:val="1"/>
      </w:numPr>
      <w:jc w:val="center"/>
    </w:pPr>
    <w:rPr>
      <w:b/>
      <w:caps/>
    </w:rPr>
  </w:style>
  <w:style w:type="paragraph" w:customStyle="1" w:styleId="Body1">
    <w:name w:val="Body 1"/>
    <w:basedOn w:val="Body"/>
    <w:uiPriority w:val="14"/>
    <w:qFormat/>
    <w:rsid w:val="00792E13"/>
    <w:pPr>
      <w:ind w:left="850"/>
    </w:pPr>
  </w:style>
  <w:style w:type="paragraph" w:customStyle="1" w:styleId="Body2">
    <w:name w:val="Body 2"/>
    <w:basedOn w:val="Body"/>
    <w:uiPriority w:val="14"/>
    <w:qFormat/>
    <w:rsid w:val="00792E13"/>
    <w:pPr>
      <w:ind w:left="850"/>
    </w:pPr>
  </w:style>
  <w:style w:type="paragraph" w:customStyle="1" w:styleId="Body3">
    <w:name w:val="Body 3"/>
    <w:basedOn w:val="Body"/>
    <w:uiPriority w:val="14"/>
    <w:qFormat/>
    <w:rsid w:val="00792E13"/>
    <w:pPr>
      <w:ind w:left="1984"/>
    </w:pPr>
  </w:style>
  <w:style w:type="paragraph" w:customStyle="1" w:styleId="Body4">
    <w:name w:val="Body 4"/>
    <w:basedOn w:val="Body"/>
    <w:uiPriority w:val="14"/>
    <w:qFormat/>
    <w:rsid w:val="00792E13"/>
    <w:pPr>
      <w:ind w:left="3402"/>
    </w:pPr>
  </w:style>
  <w:style w:type="paragraph" w:customStyle="1" w:styleId="Body5">
    <w:name w:val="Body 5"/>
    <w:basedOn w:val="Body"/>
    <w:uiPriority w:val="14"/>
    <w:qFormat/>
    <w:rsid w:val="00792E13"/>
    <w:pPr>
      <w:ind w:left="3969"/>
    </w:pPr>
  </w:style>
  <w:style w:type="paragraph" w:customStyle="1" w:styleId="Body6">
    <w:name w:val="Body 6"/>
    <w:basedOn w:val="Body"/>
    <w:uiPriority w:val="14"/>
    <w:qFormat/>
    <w:rsid w:val="00792E13"/>
    <w:pPr>
      <w:ind w:left="4535"/>
    </w:pPr>
  </w:style>
  <w:style w:type="numbering" w:customStyle="1" w:styleId="MainNumbering">
    <w:name w:val="Main Numbering"/>
    <w:basedOn w:val="NoList"/>
    <w:rsid w:val="00792E13"/>
    <w:pPr>
      <w:numPr>
        <w:numId w:val="2"/>
      </w:numPr>
    </w:pPr>
  </w:style>
  <w:style w:type="paragraph" w:customStyle="1" w:styleId="Level1">
    <w:name w:val="Level 1"/>
    <w:basedOn w:val="Body1"/>
    <w:uiPriority w:val="99"/>
    <w:qFormat/>
    <w:rsid w:val="00792E13"/>
    <w:pPr>
      <w:numPr>
        <w:numId w:val="2"/>
      </w:numPr>
    </w:pPr>
  </w:style>
  <w:style w:type="character" w:customStyle="1" w:styleId="Level1asHeadingtext">
    <w:name w:val="Level 1 as Heading (text)"/>
    <w:basedOn w:val="DefaultParagraphFont"/>
    <w:uiPriority w:val="1"/>
    <w:qFormat/>
    <w:rsid w:val="00792E13"/>
    <w:rPr>
      <w:b/>
      <w:caps/>
      <w:smallCaps w:val="0"/>
    </w:rPr>
  </w:style>
  <w:style w:type="paragraph" w:customStyle="1" w:styleId="Level2">
    <w:name w:val="Level 2"/>
    <w:basedOn w:val="Body2"/>
    <w:uiPriority w:val="99"/>
    <w:qFormat/>
    <w:rsid w:val="00792E13"/>
    <w:pPr>
      <w:numPr>
        <w:ilvl w:val="1"/>
        <w:numId w:val="2"/>
      </w:numPr>
    </w:pPr>
  </w:style>
  <w:style w:type="character" w:customStyle="1" w:styleId="Level2asHeadingtext">
    <w:name w:val="Level 2 as Heading (text)"/>
    <w:basedOn w:val="DefaultParagraphFont"/>
    <w:uiPriority w:val="1"/>
    <w:qFormat/>
    <w:rsid w:val="00792E13"/>
    <w:rPr>
      <w:b/>
    </w:rPr>
  </w:style>
  <w:style w:type="paragraph" w:customStyle="1" w:styleId="Level3">
    <w:name w:val="Level 3"/>
    <w:basedOn w:val="Body3"/>
    <w:uiPriority w:val="99"/>
    <w:qFormat/>
    <w:rsid w:val="00792E13"/>
    <w:pPr>
      <w:numPr>
        <w:ilvl w:val="2"/>
        <w:numId w:val="2"/>
      </w:numPr>
    </w:pPr>
  </w:style>
  <w:style w:type="character" w:customStyle="1" w:styleId="Level3asHeadingtext">
    <w:name w:val="Level 3 as Heading (text)"/>
    <w:basedOn w:val="DefaultParagraphFont"/>
    <w:uiPriority w:val="1"/>
    <w:qFormat/>
    <w:rsid w:val="00792E13"/>
    <w:rPr>
      <w:b/>
    </w:rPr>
  </w:style>
  <w:style w:type="paragraph" w:customStyle="1" w:styleId="Level4">
    <w:name w:val="Level 4"/>
    <w:basedOn w:val="Body4"/>
    <w:uiPriority w:val="99"/>
    <w:qFormat/>
    <w:rsid w:val="00792E13"/>
    <w:pPr>
      <w:numPr>
        <w:ilvl w:val="3"/>
        <w:numId w:val="2"/>
      </w:numPr>
    </w:pPr>
  </w:style>
  <w:style w:type="paragraph" w:customStyle="1" w:styleId="Level5">
    <w:name w:val="Level 5"/>
    <w:basedOn w:val="Body5"/>
    <w:uiPriority w:val="99"/>
    <w:qFormat/>
    <w:rsid w:val="00792E13"/>
    <w:pPr>
      <w:numPr>
        <w:ilvl w:val="4"/>
        <w:numId w:val="2"/>
      </w:numPr>
    </w:pPr>
  </w:style>
  <w:style w:type="paragraph" w:customStyle="1" w:styleId="Level6">
    <w:name w:val="Level 6"/>
    <w:basedOn w:val="Body6"/>
    <w:uiPriority w:val="99"/>
    <w:qFormat/>
    <w:rsid w:val="00792E13"/>
    <w:pPr>
      <w:numPr>
        <w:ilvl w:val="5"/>
        <w:numId w:val="2"/>
      </w:numPr>
    </w:pPr>
  </w:style>
  <w:style w:type="numbering" w:customStyle="1" w:styleId="CentredHeadings">
    <w:name w:val="Centred Headings"/>
    <w:basedOn w:val="NoList"/>
    <w:rsid w:val="00792E13"/>
    <w:pPr>
      <w:numPr>
        <w:numId w:val="3"/>
      </w:numPr>
    </w:pPr>
  </w:style>
  <w:style w:type="paragraph" w:customStyle="1" w:styleId="Schedule">
    <w:name w:val="Schedule"/>
    <w:basedOn w:val="Body"/>
    <w:next w:val="SubHeading"/>
    <w:uiPriority w:val="4"/>
    <w:qFormat/>
    <w:rsid w:val="00792E13"/>
    <w:pPr>
      <w:keepNext/>
      <w:pageBreakBefore/>
      <w:numPr>
        <w:numId w:val="3"/>
      </w:numPr>
      <w:jc w:val="center"/>
    </w:pPr>
    <w:rPr>
      <w:b/>
      <w:caps/>
    </w:rPr>
  </w:style>
  <w:style w:type="paragraph" w:customStyle="1" w:styleId="Appendix">
    <w:name w:val="Appendix"/>
    <w:basedOn w:val="Body"/>
    <w:next w:val="SubHeading"/>
    <w:uiPriority w:val="4"/>
    <w:qFormat/>
    <w:rsid w:val="00792E13"/>
    <w:pPr>
      <w:keepNext/>
      <w:pageBreakBefore/>
      <w:numPr>
        <w:ilvl w:val="1"/>
        <w:numId w:val="3"/>
      </w:numPr>
      <w:jc w:val="center"/>
    </w:pPr>
    <w:rPr>
      <w:b/>
      <w:caps/>
    </w:rPr>
  </w:style>
  <w:style w:type="paragraph" w:customStyle="1" w:styleId="Part">
    <w:name w:val="Part"/>
    <w:basedOn w:val="Body"/>
    <w:next w:val="SubHeading"/>
    <w:uiPriority w:val="4"/>
    <w:qFormat/>
    <w:rsid w:val="00792E13"/>
    <w:pPr>
      <w:keepNext/>
      <w:numPr>
        <w:ilvl w:val="2"/>
        <w:numId w:val="3"/>
      </w:numPr>
      <w:jc w:val="center"/>
    </w:pPr>
    <w:rPr>
      <w:b/>
      <w:caps/>
    </w:rPr>
  </w:style>
  <w:style w:type="numbering" w:customStyle="1" w:styleId="Bullets">
    <w:name w:val="Bullets"/>
    <w:basedOn w:val="NoList"/>
    <w:rsid w:val="00792E13"/>
    <w:pPr>
      <w:numPr>
        <w:numId w:val="4"/>
      </w:numPr>
    </w:pPr>
  </w:style>
  <w:style w:type="paragraph" w:customStyle="1" w:styleId="Bullet1">
    <w:name w:val="Bullet 1"/>
    <w:basedOn w:val="Body"/>
    <w:uiPriority w:val="39"/>
    <w:qFormat/>
    <w:rsid w:val="00792E13"/>
    <w:pPr>
      <w:numPr>
        <w:numId w:val="4"/>
      </w:numPr>
    </w:pPr>
  </w:style>
  <w:style w:type="paragraph" w:customStyle="1" w:styleId="Bullet2">
    <w:name w:val="Bullet 2"/>
    <w:basedOn w:val="Body"/>
    <w:uiPriority w:val="39"/>
    <w:qFormat/>
    <w:rsid w:val="00792E13"/>
    <w:pPr>
      <w:numPr>
        <w:ilvl w:val="1"/>
        <w:numId w:val="4"/>
      </w:numPr>
    </w:pPr>
  </w:style>
  <w:style w:type="paragraph" w:customStyle="1" w:styleId="Bullet3">
    <w:name w:val="Bullet 3"/>
    <w:basedOn w:val="Body"/>
    <w:uiPriority w:val="39"/>
    <w:qFormat/>
    <w:rsid w:val="00792E13"/>
    <w:pPr>
      <w:numPr>
        <w:ilvl w:val="2"/>
        <w:numId w:val="4"/>
      </w:numPr>
    </w:pPr>
  </w:style>
  <w:style w:type="paragraph" w:customStyle="1" w:styleId="Bullet4">
    <w:name w:val="Bullet 4"/>
    <w:basedOn w:val="Body"/>
    <w:uiPriority w:val="39"/>
    <w:qFormat/>
    <w:rsid w:val="00792E13"/>
    <w:pPr>
      <w:numPr>
        <w:ilvl w:val="3"/>
        <w:numId w:val="4"/>
      </w:numPr>
    </w:pPr>
  </w:style>
  <w:style w:type="paragraph" w:customStyle="1" w:styleId="Bullet5">
    <w:name w:val="Bullet 5"/>
    <w:basedOn w:val="Body"/>
    <w:uiPriority w:val="39"/>
    <w:qFormat/>
    <w:rsid w:val="00792E13"/>
    <w:pPr>
      <w:numPr>
        <w:ilvl w:val="4"/>
        <w:numId w:val="4"/>
      </w:numPr>
    </w:pPr>
  </w:style>
  <w:style w:type="paragraph" w:styleId="TOC1">
    <w:name w:val="toc 1"/>
    <w:basedOn w:val="Normal"/>
    <w:next w:val="Normal"/>
    <w:uiPriority w:val="99"/>
    <w:semiHidden/>
    <w:unhideWhenUsed/>
    <w:rsid w:val="00792E13"/>
    <w:pPr>
      <w:spacing w:after="120"/>
      <w:ind w:left="850" w:right="567" w:hanging="850"/>
    </w:pPr>
    <w:rPr>
      <w:caps/>
    </w:rPr>
  </w:style>
  <w:style w:type="paragraph" w:styleId="TOC2">
    <w:name w:val="toc 2"/>
    <w:basedOn w:val="TOC1"/>
    <w:next w:val="Normal"/>
    <w:uiPriority w:val="99"/>
    <w:semiHidden/>
    <w:unhideWhenUsed/>
    <w:rsid w:val="00792E13"/>
  </w:style>
  <w:style w:type="paragraph" w:styleId="TOC3">
    <w:name w:val="toc 3"/>
    <w:basedOn w:val="TOC1"/>
    <w:next w:val="Normal"/>
    <w:uiPriority w:val="99"/>
    <w:semiHidden/>
    <w:unhideWhenUsed/>
    <w:rsid w:val="00792E13"/>
  </w:style>
  <w:style w:type="paragraph" w:styleId="TOC4">
    <w:name w:val="toc 4"/>
    <w:basedOn w:val="TOC1"/>
    <w:next w:val="Normal"/>
    <w:uiPriority w:val="99"/>
    <w:semiHidden/>
    <w:unhideWhenUsed/>
    <w:rsid w:val="00792E13"/>
    <w:pPr>
      <w:ind w:left="0" w:firstLine="0"/>
    </w:pPr>
  </w:style>
  <w:style w:type="paragraph" w:styleId="TOC5">
    <w:name w:val="toc 5"/>
    <w:basedOn w:val="TOC1"/>
    <w:next w:val="Normal"/>
    <w:uiPriority w:val="99"/>
    <w:semiHidden/>
    <w:unhideWhenUsed/>
    <w:rsid w:val="00792E13"/>
    <w:pPr>
      <w:ind w:firstLine="0"/>
    </w:pPr>
  </w:style>
  <w:style w:type="paragraph" w:styleId="TOC6">
    <w:name w:val="toc 6"/>
    <w:basedOn w:val="TOC1"/>
    <w:next w:val="Normal"/>
    <w:uiPriority w:val="99"/>
    <w:semiHidden/>
    <w:unhideWhenUsed/>
    <w:rsid w:val="00792E13"/>
    <w:pPr>
      <w:ind w:left="1700" w:firstLine="0"/>
    </w:pPr>
  </w:style>
  <w:style w:type="character" w:styleId="BookTitle">
    <w:name w:val="Book Title"/>
    <w:basedOn w:val="DefaultParagraphFont"/>
    <w:uiPriority w:val="33"/>
    <w:semiHidden/>
    <w:rsid w:val="00792E13"/>
    <w:rPr>
      <w:b/>
      <w:bCs/>
      <w:i/>
      <w:iCs/>
      <w:spacing w:val="5"/>
    </w:rPr>
  </w:style>
  <w:style w:type="character" w:styleId="Emphasis">
    <w:name w:val="Emphasis"/>
    <w:basedOn w:val="DefaultParagraphFont"/>
    <w:uiPriority w:val="20"/>
    <w:semiHidden/>
    <w:rsid w:val="00792E13"/>
    <w:rPr>
      <w:i/>
      <w:iCs/>
    </w:rPr>
  </w:style>
  <w:style w:type="character" w:customStyle="1" w:styleId="Heading1Char">
    <w:name w:val="Heading 1 Char"/>
    <w:basedOn w:val="DefaultParagraphFont"/>
    <w:link w:val="Heading1"/>
    <w:uiPriority w:val="9"/>
    <w:semiHidden/>
    <w:rsid w:val="00792E1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92E13"/>
    <w:rPr>
      <w:rFonts w:asciiTheme="majorHAnsi" w:eastAsiaTheme="majorEastAsia" w:hAnsiTheme="majorHAnsi" w:cstheme="majorBidi"/>
      <w:color w:val="365F91" w:themeColor="accent1" w:themeShade="BF"/>
      <w:sz w:val="26"/>
      <w:szCs w:val="26"/>
    </w:rPr>
  </w:style>
  <w:style w:type="character" w:styleId="IntenseEmphasis">
    <w:name w:val="Intense Emphasis"/>
    <w:basedOn w:val="DefaultParagraphFont"/>
    <w:uiPriority w:val="21"/>
    <w:semiHidden/>
    <w:rsid w:val="00792E13"/>
    <w:rPr>
      <w:i/>
      <w:iCs/>
      <w:color w:val="4F81BD" w:themeColor="accent1"/>
    </w:rPr>
  </w:style>
  <w:style w:type="paragraph" w:styleId="IntenseQuote">
    <w:name w:val="Intense Quote"/>
    <w:basedOn w:val="Normal"/>
    <w:next w:val="Normal"/>
    <w:link w:val="IntenseQuoteChar"/>
    <w:uiPriority w:val="30"/>
    <w:semiHidden/>
    <w:rsid w:val="00792E1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92E13"/>
    <w:rPr>
      <w:i/>
      <w:iCs/>
      <w:color w:val="4F81BD" w:themeColor="accent1"/>
    </w:rPr>
  </w:style>
  <w:style w:type="character" w:styleId="IntenseReference">
    <w:name w:val="Intense Reference"/>
    <w:basedOn w:val="DefaultParagraphFont"/>
    <w:uiPriority w:val="32"/>
    <w:semiHidden/>
    <w:rsid w:val="00792E13"/>
    <w:rPr>
      <w:b/>
      <w:bCs/>
      <w:smallCaps/>
      <w:color w:val="4F81BD" w:themeColor="accent1"/>
      <w:spacing w:val="5"/>
    </w:rPr>
  </w:style>
  <w:style w:type="paragraph" w:styleId="ListParagraph">
    <w:name w:val="List Paragraph"/>
    <w:basedOn w:val="Normal"/>
    <w:uiPriority w:val="34"/>
    <w:semiHidden/>
    <w:rsid w:val="00792E13"/>
    <w:pPr>
      <w:ind w:left="720"/>
      <w:contextualSpacing/>
    </w:pPr>
  </w:style>
  <w:style w:type="paragraph" w:styleId="NoSpacing">
    <w:name w:val="No Spacing"/>
    <w:uiPriority w:val="1"/>
    <w:semiHidden/>
    <w:rsid w:val="00792E13"/>
    <w:pPr>
      <w:spacing w:after="0" w:line="240" w:lineRule="auto"/>
      <w:jc w:val="both"/>
    </w:pPr>
  </w:style>
  <w:style w:type="paragraph" w:styleId="Quote">
    <w:name w:val="Quote"/>
    <w:basedOn w:val="Normal"/>
    <w:next w:val="Normal"/>
    <w:link w:val="QuoteChar"/>
    <w:uiPriority w:val="29"/>
    <w:semiHidden/>
    <w:rsid w:val="00792E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2E13"/>
    <w:rPr>
      <w:i/>
      <w:iCs/>
      <w:color w:val="404040" w:themeColor="text1" w:themeTint="BF"/>
    </w:rPr>
  </w:style>
  <w:style w:type="character" w:styleId="Strong">
    <w:name w:val="Strong"/>
    <w:basedOn w:val="DefaultParagraphFont"/>
    <w:uiPriority w:val="22"/>
    <w:semiHidden/>
    <w:rsid w:val="00792E13"/>
    <w:rPr>
      <w:b/>
      <w:bCs/>
    </w:rPr>
  </w:style>
  <w:style w:type="paragraph" w:styleId="Subtitle">
    <w:name w:val="Subtitle"/>
    <w:basedOn w:val="Normal"/>
    <w:next w:val="Normal"/>
    <w:link w:val="SubtitleChar"/>
    <w:uiPriority w:val="11"/>
    <w:semiHidden/>
    <w:rsid w:val="00792E1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2E13"/>
    <w:rPr>
      <w:rFonts w:eastAsiaTheme="minorEastAsia"/>
      <w:color w:val="5A5A5A" w:themeColor="text1" w:themeTint="A5"/>
      <w:spacing w:val="15"/>
    </w:rPr>
  </w:style>
  <w:style w:type="character" w:styleId="SubtleEmphasis">
    <w:name w:val="Subtle Emphasis"/>
    <w:basedOn w:val="DefaultParagraphFont"/>
    <w:uiPriority w:val="19"/>
    <w:semiHidden/>
    <w:rsid w:val="00792E13"/>
    <w:rPr>
      <w:i/>
      <w:iCs/>
      <w:color w:val="404040" w:themeColor="text1" w:themeTint="BF"/>
    </w:rPr>
  </w:style>
  <w:style w:type="character" w:styleId="SubtleReference">
    <w:name w:val="Subtle Reference"/>
    <w:basedOn w:val="DefaultParagraphFont"/>
    <w:uiPriority w:val="31"/>
    <w:semiHidden/>
    <w:rsid w:val="00792E13"/>
    <w:rPr>
      <w:smallCaps/>
      <w:color w:val="5A5A5A" w:themeColor="text1" w:themeTint="A5"/>
    </w:rPr>
  </w:style>
  <w:style w:type="paragraph" w:styleId="Title">
    <w:name w:val="Title"/>
    <w:basedOn w:val="Normal"/>
    <w:next w:val="Normal"/>
    <w:link w:val="TitleChar"/>
    <w:uiPriority w:val="10"/>
    <w:semiHidden/>
    <w:rsid w:val="00792E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E13"/>
    <w:rPr>
      <w:rFonts w:asciiTheme="majorHAnsi" w:eastAsiaTheme="majorEastAsia" w:hAnsiTheme="majorHAnsi" w:cstheme="majorBidi"/>
      <w:spacing w:val="-10"/>
      <w:kern w:val="28"/>
      <w:sz w:val="56"/>
      <w:szCs w:val="56"/>
    </w:rPr>
  </w:style>
  <w:style w:type="character" w:customStyle="1" w:styleId="EndnoteTextChar1">
    <w:name w:val="Endnote Text Char1"/>
    <w:basedOn w:val="DefaultParagraphFont"/>
    <w:link w:val="EndnoteText"/>
    <w:uiPriority w:val="99"/>
    <w:semiHidden/>
    <w:rsid w:val="00792E13"/>
    <w:rPr>
      <w:sz w:val="16"/>
      <w:szCs w:val="16"/>
    </w:rPr>
  </w:style>
  <w:style w:type="character" w:customStyle="1" w:styleId="FootnoteTextChar1">
    <w:name w:val="Footnote Text Char1"/>
    <w:basedOn w:val="DefaultParagraphFont"/>
    <w:link w:val="FootnoteText"/>
    <w:uiPriority w:val="99"/>
    <w:semiHidden/>
    <w:rsid w:val="00792E13"/>
    <w:rPr>
      <w:sz w:val="16"/>
      <w:szCs w:val="16"/>
    </w:rPr>
  </w:style>
  <w:style w:type="character" w:styleId="CommentReference">
    <w:name w:val="annotation reference"/>
    <w:basedOn w:val="DefaultParagraphFont"/>
    <w:uiPriority w:val="99"/>
    <w:semiHidden/>
    <w:unhideWhenUsed/>
    <w:rsid w:val="005C5086"/>
    <w:rPr>
      <w:sz w:val="16"/>
      <w:szCs w:val="16"/>
    </w:rPr>
  </w:style>
  <w:style w:type="paragraph" w:styleId="TOC7">
    <w:name w:val="toc 7"/>
    <w:basedOn w:val="Normal"/>
    <w:next w:val="Normal"/>
    <w:uiPriority w:val="39"/>
    <w:unhideWhenUsed/>
    <w:rsid w:val="005C5086"/>
    <w:pPr>
      <w:spacing w:after="100"/>
      <w:ind w:left="1320"/>
    </w:pPr>
  </w:style>
  <w:style w:type="paragraph" w:styleId="TOC8">
    <w:name w:val="toc 8"/>
    <w:basedOn w:val="Normal"/>
    <w:next w:val="Normal"/>
    <w:uiPriority w:val="39"/>
    <w:semiHidden/>
    <w:unhideWhenUsed/>
    <w:rsid w:val="005C5086"/>
    <w:pPr>
      <w:spacing w:after="100"/>
      <w:ind w:left="1540"/>
    </w:pPr>
  </w:style>
  <w:style w:type="paragraph" w:styleId="TOC9">
    <w:name w:val="toc 9"/>
    <w:basedOn w:val="Normal"/>
    <w:next w:val="Normal"/>
    <w:uiPriority w:val="39"/>
    <w:semiHidden/>
    <w:unhideWhenUsed/>
    <w:rsid w:val="005C5086"/>
    <w:pPr>
      <w:spacing w:after="100"/>
      <w:ind w:left="1760"/>
    </w:pPr>
  </w:style>
  <w:style w:type="paragraph" w:styleId="Index1">
    <w:name w:val="index 1"/>
    <w:basedOn w:val="Normal"/>
    <w:next w:val="Normal"/>
    <w:uiPriority w:val="99"/>
    <w:semiHidden/>
    <w:unhideWhenUsed/>
    <w:rsid w:val="005C5086"/>
    <w:pPr>
      <w:ind w:left="220" w:hanging="220"/>
    </w:pPr>
  </w:style>
  <w:style w:type="paragraph" w:styleId="Index2">
    <w:name w:val="index 2"/>
    <w:basedOn w:val="Normal"/>
    <w:next w:val="Normal"/>
    <w:uiPriority w:val="99"/>
    <w:semiHidden/>
    <w:unhideWhenUsed/>
    <w:rsid w:val="005C5086"/>
    <w:pPr>
      <w:ind w:left="440" w:hanging="220"/>
    </w:pPr>
  </w:style>
  <w:style w:type="paragraph" w:styleId="Index3">
    <w:name w:val="index 3"/>
    <w:basedOn w:val="Normal"/>
    <w:next w:val="Normal"/>
    <w:uiPriority w:val="99"/>
    <w:unhideWhenUsed/>
    <w:rsid w:val="005C5086"/>
    <w:pPr>
      <w:ind w:left="660" w:hanging="220"/>
    </w:pPr>
  </w:style>
  <w:style w:type="paragraph" w:styleId="Index4">
    <w:name w:val="index 4"/>
    <w:basedOn w:val="Normal"/>
    <w:next w:val="Normal"/>
    <w:uiPriority w:val="99"/>
    <w:semiHidden/>
    <w:unhideWhenUsed/>
    <w:rsid w:val="005C5086"/>
    <w:pPr>
      <w:ind w:left="880" w:hanging="220"/>
    </w:pPr>
  </w:style>
  <w:style w:type="paragraph" w:styleId="Index5">
    <w:name w:val="index 5"/>
    <w:basedOn w:val="Normal"/>
    <w:next w:val="Normal"/>
    <w:uiPriority w:val="99"/>
    <w:semiHidden/>
    <w:unhideWhenUsed/>
    <w:rsid w:val="005C5086"/>
    <w:pPr>
      <w:ind w:left="1100" w:hanging="220"/>
    </w:pPr>
  </w:style>
  <w:style w:type="paragraph" w:styleId="Index6">
    <w:name w:val="index 6"/>
    <w:basedOn w:val="Normal"/>
    <w:next w:val="Normal"/>
    <w:uiPriority w:val="99"/>
    <w:semiHidden/>
    <w:unhideWhenUsed/>
    <w:rsid w:val="005C5086"/>
    <w:pPr>
      <w:ind w:left="1320" w:hanging="220"/>
    </w:pPr>
  </w:style>
  <w:style w:type="paragraph" w:styleId="Index7">
    <w:name w:val="index 7"/>
    <w:basedOn w:val="Normal"/>
    <w:next w:val="Normal"/>
    <w:uiPriority w:val="99"/>
    <w:semiHidden/>
    <w:unhideWhenUsed/>
    <w:rsid w:val="005C5086"/>
    <w:pPr>
      <w:ind w:left="1540" w:hanging="220"/>
    </w:pPr>
  </w:style>
  <w:style w:type="paragraph" w:styleId="Index8">
    <w:name w:val="index 8"/>
    <w:basedOn w:val="Normal"/>
    <w:next w:val="Normal"/>
    <w:uiPriority w:val="99"/>
    <w:semiHidden/>
    <w:unhideWhenUsed/>
    <w:rsid w:val="005C5086"/>
    <w:pPr>
      <w:ind w:left="1760" w:hanging="220"/>
    </w:pPr>
  </w:style>
  <w:style w:type="paragraph" w:styleId="Index9">
    <w:name w:val="index 9"/>
    <w:basedOn w:val="Normal"/>
    <w:next w:val="Normal"/>
    <w:uiPriority w:val="99"/>
    <w:semiHidden/>
    <w:unhideWhenUsed/>
    <w:rsid w:val="005C5086"/>
    <w:pPr>
      <w:ind w:left="1980" w:hanging="220"/>
    </w:pPr>
  </w:style>
  <w:style w:type="paragraph" w:styleId="Header">
    <w:name w:val="header"/>
    <w:basedOn w:val="Normal"/>
    <w:link w:val="HeaderChar"/>
    <w:unhideWhenUsed/>
    <w:rsid w:val="005C5086"/>
    <w:rPr>
      <w:sz w:val="16"/>
      <w:szCs w:val="16"/>
    </w:rPr>
  </w:style>
  <w:style w:type="character" w:customStyle="1" w:styleId="HeaderChar">
    <w:name w:val="Header Char"/>
    <w:basedOn w:val="DefaultParagraphFont"/>
    <w:link w:val="Header"/>
    <w:rsid w:val="005C5086"/>
    <w:rPr>
      <w:sz w:val="16"/>
      <w:szCs w:val="16"/>
    </w:rPr>
  </w:style>
  <w:style w:type="paragraph" w:styleId="Footer">
    <w:name w:val="footer"/>
    <w:basedOn w:val="Normal"/>
    <w:link w:val="FooterChar"/>
    <w:unhideWhenUsed/>
    <w:rsid w:val="005C5086"/>
    <w:rPr>
      <w:sz w:val="16"/>
      <w:szCs w:val="16"/>
    </w:rPr>
  </w:style>
  <w:style w:type="character" w:customStyle="1" w:styleId="FooterChar">
    <w:name w:val="Footer Char"/>
    <w:basedOn w:val="DefaultParagraphFont"/>
    <w:link w:val="Footer"/>
    <w:rsid w:val="005C5086"/>
    <w:rPr>
      <w:sz w:val="16"/>
      <w:szCs w:val="16"/>
    </w:rPr>
  </w:style>
  <w:style w:type="paragraph" w:styleId="BalloonText">
    <w:name w:val="Balloon Text"/>
    <w:basedOn w:val="Normal"/>
    <w:link w:val="BalloonTextChar"/>
    <w:uiPriority w:val="99"/>
    <w:semiHidden/>
    <w:unhideWhenUsed/>
    <w:rsid w:val="005C5086"/>
    <w:rPr>
      <w:rFonts w:ascii="Tahoma" w:hAnsi="Tahoma" w:cs="Tahoma"/>
      <w:sz w:val="16"/>
      <w:szCs w:val="16"/>
    </w:rPr>
  </w:style>
  <w:style w:type="character" w:customStyle="1" w:styleId="BalloonTextChar">
    <w:name w:val="Balloon Text Char"/>
    <w:basedOn w:val="DefaultParagraphFont"/>
    <w:link w:val="BalloonText"/>
    <w:uiPriority w:val="99"/>
    <w:semiHidden/>
    <w:rsid w:val="005C5086"/>
    <w:rPr>
      <w:rFonts w:ascii="Tahoma" w:hAnsi="Tahoma" w:cs="Tahoma"/>
      <w:sz w:val="16"/>
      <w:szCs w:val="16"/>
    </w:rPr>
  </w:style>
  <w:style w:type="paragraph" w:customStyle="1" w:styleId="SingleLevel1">
    <w:name w:val="Single Level (1)"/>
    <w:basedOn w:val="Body"/>
    <w:uiPriority w:val="5"/>
    <w:rsid w:val="00812C0F"/>
    <w:pPr>
      <w:numPr>
        <w:numId w:val="5"/>
      </w:numPr>
    </w:pPr>
  </w:style>
  <w:style w:type="paragraph" w:customStyle="1" w:styleId="SingleLevelA">
    <w:name w:val="Single Level (A)"/>
    <w:basedOn w:val="Body"/>
    <w:uiPriority w:val="5"/>
    <w:rsid w:val="00812C0F"/>
    <w:pPr>
      <w:numPr>
        <w:numId w:val="6"/>
      </w:numPr>
    </w:pPr>
  </w:style>
  <w:style w:type="paragraph" w:customStyle="1" w:styleId="SingleLevela1">
    <w:name w:val="Single Level (a)"/>
    <w:basedOn w:val="Body"/>
    <w:uiPriority w:val="5"/>
    <w:rsid w:val="00812C0F"/>
    <w:pPr>
      <w:numPr>
        <w:numId w:val="7"/>
      </w:numPr>
    </w:pPr>
  </w:style>
  <w:style w:type="paragraph" w:customStyle="1" w:styleId="SingleLeveli">
    <w:name w:val="Single Level (i)"/>
    <w:basedOn w:val="Body"/>
    <w:uiPriority w:val="5"/>
    <w:rsid w:val="00812C0F"/>
    <w:pPr>
      <w:numPr>
        <w:numId w:val="8"/>
      </w:numPr>
    </w:pPr>
  </w:style>
  <w:style w:type="paragraph" w:customStyle="1" w:styleId="SingleLevel10">
    <w:name w:val="Single Level 1."/>
    <w:basedOn w:val="Body"/>
    <w:uiPriority w:val="5"/>
    <w:rsid w:val="00812C0F"/>
    <w:pPr>
      <w:numPr>
        <w:numId w:val="9"/>
      </w:numPr>
    </w:pPr>
  </w:style>
  <w:style w:type="paragraph" w:customStyle="1" w:styleId="SingleLevelA0">
    <w:name w:val="Single Level A."/>
    <w:basedOn w:val="Body"/>
    <w:uiPriority w:val="5"/>
    <w:rsid w:val="00812C0F"/>
    <w:pPr>
      <w:numPr>
        <w:numId w:val="10"/>
      </w:numPr>
    </w:pPr>
  </w:style>
  <w:style w:type="character" w:styleId="Hyperlink">
    <w:name w:val="Hyperlink"/>
    <w:basedOn w:val="DefaultParagraphFont"/>
    <w:uiPriority w:val="99"/>
    <w:unhideWhenUsed/>
    <w:rsid w:val="00A97229"/>
    <w:rPr>
      <w:color w:val="0000FF"/>
      <w:u w:val="single"/>
    </w:rPr>
  </w:style>
  <w:style w:type="character" w:styleId="FollowedHyperlink">
    <w:name w:val="FollowedHyperlink"/>
    <w:basedOn w:val="DefaultParagraphFont"/>
    <w:uiPriority w:val="99"/>
    <w:semiHidden/>
    <w:unhideWhenUsed/>
    <w:rsid w:val="00A97229"/>
    <w:rPr>
      <w:color w:val="800080" w:themeColor="followedHyperlink"/>
      <w:u w:val="single"/>
    </w:rPr>
  </w:style>
  <w:style w:type="table" w:styleId="TableGrid">
    <w:name w:val="Table Grid"/>
    <w:basedOn w:val="TableNormal"/>
    <w:uiPriority w:val="39"/>
    <w:unhideWhenUsed/>
    <w:rsid w:val="00EF3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266A3"/>
    <w:rPr>
      <w:sz w:val="20"/>
      <w:szCs w:val="20"/>
    </w:rPr>
  </w:style>
  <w:style w:type="character" w:customStyle="1" w:styleId="CommentTextChar">
    <w:name w:val="Comment Text Char"/>
    <w:basedOn w:val="DefaultParagraphFont"/>
    <w:link w:val="CommentText"/>
    <w:uiPriority w:val="99"/>
    <w:rsid w:val="00F266A3"/>
    <w:rPr>
      <w:sz w:val="20"/>
      <w:szCs w:val="20"/>
    </w:rPr>
  </w:style>
  <w:style w:type="paragraph" w:styleId="CommentSubject">
    <w:name w:val="annotation subject"/>
    <w:basedOn w:val="CommentText"/>
    <w:next w:val="CommentText"/>
    <w:link w:val="CommentSubjectChar"/>
    <w:uiPriority w:val="99"/>
    <w:semiHidden/>
    <w:unhideWhenUsed/>
    <w:rsid w:val="00F266A3"/>
    <w:rPr>
      <w:b/>
      <w:bCs/>
    </w:rPr>
  </w:style>
  <w:style w:type="character" w:customStyle="1" w:styleId="CommentSubjectChar">
    <w:name w:val="Comment Subject Char"/>
    <w:basedOn w:val="CommentTextChar"/>
    <w:link w:val="CommentSubject"/>
    <w:uiPriority w:val="99"/>
    <w:semiHidden/>
    <w:rsid w:val="00F266A3"/>
    <w:rPr>
      <w:b/>
      <w:bCs/>
      <w:sz w:val="20"/>
      <w:szCs w:val="20"/>
    </w:rPr>
  </w:style>
  <w:style w:type="character" w:styleId="UnresolvedMention">
    <w:name w:val="Unresolved Mention"/>
    <w:basedOn w:val="DefaultParagraphFont"/>
    <w:uiPriority w:val="99"/>
    <w:semiHidden/>
    <w:unhideWhenUsed/>
    <w:rsid w:val="003B2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manbrewery.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rumanbrewer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o.org.uk/for-the-public/is-my-information-being-handled-correctly/" TargetMode="External"/><Relationship Id="rId4" Type="http://schemas.openxmlformats.org/officeDocument/2006/relationships/settings" Target="settings.xml"/><Relationship Id="rId9" Type="http://schemas.openxmlformats.org/officeDocument/2006/relationships/hyperlink" Target="http://www.trumanbrewery.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9BDD0-5E40-4D84-A363-04BD728FD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5</TotalTime>
  <Pages>9</Pages>
  <Words>3096</Words>
  <Characters>15728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Howard Kennedy LLP</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Clark</dc:creator>
  <cp:lastModifiedBy>Jason Zeloof</cp:lastModifiedBy>
  <cp:revision>4</cp:revision>
  <cp:lastPrinted>2019-01-29T15:46:00Z</cp:lastPrinted>
  <dcterms:created xsi:type="dcterms:W3CDTF">2026-01-25T12:44:00Z</dcterms:created>
  <dcterms:modified xsi:type="dcterms:W3CDTF">2026-01-25T12:51:00Z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1LB-44592150-1</vt:lpwstr>
  </property>
  <property fmtid="{D5CDD505-2E9C-101B-9397-08002B2CF9AE}" pid="3" name="OurRef">
    <vt:lpwstr>OurRef</vt:lpwstr>
  </property>
  <property fmtid="{D5CDD505-2E9C-101B-9397-08002B2CF9AE}" pid="4" name="DocClass">
    <vt:lpwstr>DOC</vt:lpwstr>
  </property>
  <property fmtid="{D5CDD505-2E9C-101B-9397-08002B2CF9AE}" pid="5" name="ActionID">
    <vt:lpwstr>DOC</vt:lpwstr>
  </property>
  <property fmtid="{D5CDD505-2E9C-101B-9397-08002B2CF9AE}" pid="6" name="PrintClass">
    <vt:lpwstr>DOC</vt:lpwstr>
  </property>
</Properties>
</file>